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B2477" w14:textId="55F86B5E" w:rsidR="00E54AE3" w:rsidRPr="00504E9B" w:rsidRDefault="00FD370E" w:rsidP="59FE1CC7">
      <w:pPr>
        <w:contextualSpacing/>
        <w:rPr>
          <w:b/>
          <w:sz w:val="28"/>
          <w:szCs w:val="28"/>
        </w:rPr>
      </w:pPr>
      <w:bookmarkStart w:id="0" w:name="_Hlk82615489"/>
      <w:bookmarkStart w:id="1" w:name="_Hlk83650580"/>
      <w:r w:rsidRPr="00504E9B">
        <w:rPr>
          <w:b/>
          <w:sz w:val="28"/>
          <w:szCs w:val="28"/>
        </w:rPr>
        <w:t>October</w:t>
      </w:r>
      <w:r w:rsidR="4CDBD4C8" w:rsidRPr="00504E9B">
        <w:rPr>
          <w:b/>
          <w:bCs/>
          <w:noProof/>
          <w:sz w:val="28"/>
          <w:szCs w:val="28"/>
        </w:rPr>
        <w:t xml:space="preserve"> </w:t>
      </w:r>
    </w:p>
    <w:bookmarkEnd w:id="0"/>
    <w:p w14:paraId="14063058" w14:textId="41009946" w:rsidR="002D5720" w:rsidRPr="00504E9B" w:rsidRDefault="002D5720" w:rsidP="2BD31387">
      <w:pPr>
        <w:rPr>
          <w:b/>
          <w:bCs/>
          <w:sz w:val="18"/>
          <w:szCs w:val="18"/>
        </w:rPr>
      </w:pPr>
      <w:r w:rsidRPr="00504E9B">
        <w:rPr>
          <w:b/>
          <w:bCs/>
          <w:sz w:val="18"/>
          <w:szCs w:val="18"/>
        </w:rPr>
        <w:t>1</w:t>
      </w:r>
      <w:r w:rsidR="00A96F5E" w:rsidRPr="00504E9B">
        <w:rPr>
          <w:b/>
          <w:bCs/>
          <w:sz w:val="18"/>
          <w:szCs w:val="18"/>
        </w:rPr>
        <w:t xml:space="preserve"> Season of Creation</w:t>
      </w:r>
    </w:p>
    <w:p w14:paraId="18272BCA" w14:textId="12666567" w:rsidR="00B85ADE" w:rsidRPr="00504E9B" w:rsidRDefault="00B85ADE" w:rsidP="001F6FA6">
      <w:pPr>
        <w:rPr>
          <w:i/>
          <w:sz w:val="18"/>
          <w:szCs w:val="18"/>
        </w:rPr>
      </w:pPr>
      <w:r w:rsidRPr="00504E9B">
        <w:rPr>
          <w:i/>
          <w:sz w:val="18"/>
          <w:szCs w:val="18"/>
        </w:rPr>
        <w:t xml:space="preserve">  </w:t>
      </w:r>
      <w:r w:rsidR="00FA43CF" w:rsidRPr="00504E9B">
        <w:rPr>
          <w:i/>
          <w:sz w:val="18"/>
          <w:szCs w:val="18"/>
        </w:rPr>
        <w:t>Remigius, Bishop of Rheims, Apostle of the Franks, 533</w:t>
      </w:r>
    </w:p>
    <w:p w14:paraId="665A638F" w14:textId="77777777" w:rsidR="00675B38" w:rsidRPr="00504E9B" w:rsidRDefault="00675B38" w:rsidP="00675B38">
      <w:pPr>
        <w:rPr>
          <w:i/>
          <w:sz w:val="18"/>
          <w:szCs w:val="18"/>
        </w:rPr>
      </w:pPr>
      <w:r w:rsidRPr="00504E9B">
        <w:rPr>
          <w:i/>
          <w:sz w:val="18"/>
          <w:szCs w:val="18"/>
        </w:rPr>
        <w:t xml:space="preserve">  Anthony Ashley Cooper, Earl of Shaftesbury, Social Reformer,  </w:t>
      </w:r>
    </w:p>
    <w:p w14:paraId="08D6D1D0" w14:textId="34AA56D7" w:rsidR="00675B38" w:rsidRPr="00504E9B" w:rsidRDefault="00675B38" w:rsidP="00675B38">
      <w:pPr>
        <w:rPr>
          <w:i/>
          <w:sz w:val="18"/>
          <w:szCs w:val="18"/>
        </w:rPr>
      </w:pPr>
      <w:r w:rsidRPr="00504E9B">
        <w:rPr>
          <w:i/>
          <w:sz w:val="18"/>
          <w:szCs w:val="18"/>
        </w:rPr>
        <w:t xml:space="preserve">  1885</w:t>
      </w:r>
    </w:p>
    <w:p w14:paraId="70DBC260" w14:textId="14E29270" w:rsidR="00675B38" w:rsidRPr="00504E9B" w:rsidRDefault="00675B38" w:rsidP="00675B38">
      <w:pPr>
        <w:rPr>
          <w:i/>
          <w:sz w:val="18"/>
          <w:szCs w:val="18"/>
        </w:rPr>
      </w:pPr>
      <w:r w:rsidRPr="00504E9B">
        <w:rPr>
          <w:i/>
          <w:sz w:val="18"/>
          <w:szCs w:val="18"/>
        </w:rPr>
        <w:t xml:space="preserve">  </w:t>
      </w:r>
      <w:r w:rsidR="00380BDF" w:rsidRPr="00504E9B">
        <w:rPr>
          <w:i/>
          <w:sz w:val="18"/>
          <w:szCs w:val="18"/>
        </w:rPr>
        <w:t>Teresa of Lisieux, Religious Spiritual Writer, 1897</w:t>
      </w:r>
    </w:p>
    <w:p w14:paraId="1D3865DF" w14:textId="19EBDD53" w:rsidR="00466426" w:rsidRPr="00504E9B" w:rsidRDefault="2CFE0F42" w:rsidP="00466426">
      <w:pPr>
        <w:rPr>
          <w:sz w:val="18"/>
          <w:szCs w:val="18"/>
        </w:rPr>
      </w:pPr>
      <w:r w:rsidRPr="00504E9B">
        <w:rPr>
          <w:sz w:val="18"/>
          <w:szCs w:val="18"/>
        </w:rPr>
        <w:t xml:space="preserve">We pray for the bishop, </w:t>
      </w:r>
      <w:r w:rsidR="006039A2" w:rsidRPr="00504E9B">
        <w:rPr>
          <w:sz w:val="18"/>
          <w:szCs w:val="18"/>
        </w:rPr>
        <w:t>clergy,</w:t>
      </w:r>
      <w:r w:rsidRPr="00504E9B">
        <w:rPr>
          <w:sz w:val="18"/>
          <w:szCs w:val="18"/>
        </w:rPr>
        <w:t xml:space="preserve"> and laity of The</w:t>
      </w:r>
      <w:r w:rsidR="00C77BFC" w:rsidRPr="00504E9B">
        <w:rPr>
          <w:sz w:val="18"/>
          <w:szCs w:val="18"/>
        </w:rPr>
        <w:t xml:space="preserve"> Diocese of Bujumbura – The Anglican Church of Burundi</w:t>
      </w:r>
      <w:r w:rsidR="001F6FA6" w:rsidRPr="00504E9B">
        <w:br/>
      </w:r>
      <w:r w:rsidR="00466426" w:rsidRPr="00504E9B">
        <w:rPr>
          <w:sz w:val="18"/>
          <w:szCs w:val="18"/>
        </w:rPr>
        <w:t>MARESFIELD:  Ben Sear, R; Pauline Ingram, Ass.</w:t>
      </w:r>
      <w:r w:rsidR="006039A2" w:rsidRPr="00504E9B">
        <w:rPr>
          <w:sz w:val="18"/>
          <w:szCs w:val="18"/>
        </w:rPr>
        <w:t xml:space="preserve"> </w:t>
      </w:r>
      <w:r w:rsidR="00466426" w:rsidRPr="00504E9B">
        <w:rPr>
          <w:sz w:val="18"/>
          <w:szCs w:val="18"/>
        </w:rPr>
        <w:t>V</w:t>
      </w:r>
    </w:p>
    <w:p w14:paraId="17A8D735" w14:textId="44835462" w:rsidR="00466426" w:rsidRPr="00504E9B" w:rsidRDefault="00466426" w:rsidP="00466426">
      <w:pPr>
        <w:rPr>
          <w:sz w:val="18"/>
          <w:szCs w:val="18"/>
        </w:rPr>
      </w:pPr>
      <w:r w:rsidRPr="00504E9B">
        <w:rPr>
          <w:sz w:val="18"/>
          <w:szCs w:val="18"/>
        </w:rPr>
        <w:t>BONNERS CEP SCHOOL:  Ewa Wilson, Head of School</w:t>
      </w:r>
    </w:p>
    <w:p w14:paraId="4354D2C3" w14:textId="3A19A2A4" w:rsidR="00466426" w:rsidRPr="00504E9B" w:rsidRDefault="00466426" w:rsidP="00466426">
      <w:pPr>
        <w:rPr>
          <w:sz w:val="18"/>
          <w:szCs w:val="18"/>
        </w:rPr>
      </w:pPr>
      <w:r w:rsidRPr="00504E9B">
        <w:rPr>
          <w:sz w:val="18"/>
          <w:szCs w:val="18"/>
        </w:rPr>
        <w:t>NUTLEY:  Ben Sear, V; Pauline </w:t>
      </w:r>
      <w:r w:rsidR="0007088F" w:rsidRPr="00504E9B">
        <w:rPr>
          <w:sz w:val="18"/>
          <w:szCs w:val="18"/>
        </w:rPr>
        <w:t xml:space="preserve">Ingram, </w:t>
      </w:r>
      <w:proofErr w:type="spellStart"/>
      <w:r w:rsidR="0007088F" w:rsidRPr="00504E9B">
        <w:rPr>
          <w:sz w:val="18"/>
          <w:szCs w:val="18"/>
        </w:rPr>
        <w:t>Ass.V</w:t>
      </w:r>
      <w:proofErr w:type="spellEnd"/>
      <w:r w:rsidR="006406DB" w:rsidRPr="00504E9B">
        <w:rPr>
          <w:sz w:val="18"/>
          <w:szCs w:val="18"/>
        </w:rPr>
        <w:t>; William</w:t>
      </w:r>
      <w:r w:rsidRPr="00504E9B">
        <w:rPr>
          <w:sz w:val="18"/>
          <w:szCs w:val="18"/>
        </w:rPr>
        <w:t> King, </w:t>
      </w:r>
      <w:proofErr w:type="spellStart"/>
      <w:r w:rsidRPr="00504E9B">
        <w:rPr>
          <w:sz w:val="18"/>
          <w:szCs w:val="18"/>
        </w:rPr>
        <w:t>Rdr</w:t>
      </w:r>
      <w:proofErr w:type="spellEnd"/>
      <w:r w:rsidRPr="00504E9B">
        <w:rPr>
          <w:sz w:val="18"/>
          <w:szCs w:val="18"/>
        </w:rPr>
        <w:t> </w:t>
      </w:r>
    </w:p>
    <w:p w14:paraId="7FDD20F1" w14:textId="6A119ABB" w:rsidR="001F6FA6" w:rsidRPr="00504E9B" w:rsidRDefault="00466426" w:rsidP="001F6FA6">
      <w:pPr>
        <w:rPr>
          <w:sz w:val="18"/>
          <w:szCs w:val="18"/>
          <w:lang w:val="nl-NL"/>
        </w:rPr>
      </w:pPr>
      <w:r w:rsidRPr="00504E9B">
        <w:rPr>
          <w:sz w:val="18"/>
          <w:szCs w:val="18"/>
          <w:lang w:val="nl-NL"/>
        </w:rPr>
        <w:t xml:space="preserve">NUTLEY CEP </w:t>
      </w:r>
      <w:r w:rsidR="0007088F" w:rsidRPr="00504E9B">
        <w:rPr>
          <w:sz w:val="18"/>
          <w:szCs w:val="18"/>
          <w:lang w:val="nl-NL"/>
        </w:rPr>
        <w:t>SCHOOL: Helen</w:t>
      </w:r>
      <w:r w:rsidR="00F123E6" w:rsidRPr="00504E9B">
        <w:rPr>
          <w:sz w:val="18"/>
          <w:szCs w:val="18"/>
          <w:lang w:val="nl-NL"/>
        </w:rPr>
        <w:t xml:space="preserve"> Denon</w:t>
      </w:r>
      <w:r w:rsidRPr="00504E9B">
        <w:rPr>
          <w:sz w:val="18"/>
          <w:szCs w:val="18"/>
          <w:lang w:val="nl-NL"/>
        </w:rPr>
        <w:t>, H</w:t>
      </w:r>
      <w:r w:rsidR="006406DB" w:rsidRPr="00504E9B">
        <w:rPr>
          <w:sz w:val="18"/>
          <w:szCs w:val="18"/>
          <w:lang w:val="nl-NL"/>
        </w:rPr>
        <w:t>T</w:t>
      </w:r>
    </w:p>
    <w:p w14:paraId="3A1BE493" w14:textId="77777777" w:rsidR="00527D87" w:rsidRPr="00504E9B" w:rsidRDefault="2CFE0F42" w:rsidP="001F6FA6">
      <w:pPr>
        <w:rPr>
          <w:b/>
          <w:sz w:val="18"/>
          <w:szCs w:val="18"/>
        </w:rPr>
      </w:pPr>
      <w:r w:rsidRPr="00504E9B">
        <w:rPr>
          <w:b/>
          <w:sz w:val="18"/>
          <w:szCs w:val="18"/>
        </w:rPr>
        <w:t>2</w:t>
      </w:r>
      <w:r w:rsidR="0060547B" w:rsidRPr="00504E9B">
        <w:t xml:space="preserve"> </w:t>
      </w:r>
      <w:r w:rsidR="0060547B" w:rsidRPr="00504E9B">
        <w:rPr>
          <w:b/>
          <w:sz w:val="18"/>
          <w:szCs w:val="18"/>
        </w:rPr>
        <w:t>Season of Creation</w:t>
      </w:r>
    </w:p>
    <w:p w14:paraId="0963F843" w14:textId="58FEC505" w:rsidR="0032771B" w:rsidRPr="00504E9B" w:rsidRDefault="00527D87" w:rsidP="001F6FA6">
      <w:pPr>
        <w:rPr>
          <w:sz w:val="18"/>
          <w:szCs w:val="18"/>
        </w:rPr>
      </w:pPr>
      <w:r w:rsidRPr="00504E9B">
        <w:rPr>
          <w:b/>
          <w:sz w:val="18"/>
          <w:szCs w:val="18"/>
        </w:rPr>
        <w:t xml:space="preserve">  </w:t>
      </w:r>
      <w:r w:rsidRPr="00504E9B">
        <w:rPr>
          <w:i/>
          <w:sz w:val="18"/>
          <w:szCs w:val="18"/>
        </w:rPr>
        <w:t xml:space="preserve">Leodegar of </w:t>
      </w:r>
      <w:proofErr w:type="spellStart"/>
      <w:r w:rsidRPr="00504E9B">
        <w:rPr>
          <w:i/>
          <w:sz w:val="18"/>
          <w:szCs w:val="18"/>
        </w:rPr>
        <w:t>Autun</w:t>
      </w:r>
      <w:proofErr w:type="spellEnd"/>
      <w:r w:rsidRPr="00504E9B">
        <w:rPr>
          <w:i/>
          <w:sz w:val="18"/>
          <w:szCs w:val="18"/>
        </w:rPr>
        <w:t>, Martyr, 679</w:t>
      </w:r>
      <w:r w:rsidR="001F6FA6" w:rsidRPr="00504E9B">
        <w:br/>
      </w:r>
      <w:r w:rsidR="2CFE0F42" w:rsidRPr="00504E9B">
        <w:rPr>
          <w:sz w:val="18"/>
          <w:szCs w:val="18"/>
        </w:rPr>
        <w:t xml:space="preserve">We pray for the bishop, </w:t>
      </w:r>
      <w:r w:rsidR="00B8573E" w:rsidRPr="00504E9B">
        <w:rPr>
          <w:sz w:val="18"/>
          <w:szCs w:val="18"/>
        </w:rPr>
        <w:t>clergy,</w:t>
      </w:r>
      <w:r w:rsidR="2CFE0F42" w:rsidRPr="00504E9B">
        <w:rPr>
          <w:sz w:val="18"/>
          <w:szCs w:val="18"/>
        </w:rPr>
        <w:t xml:space="preserve"> and laity of The </w:t>
      </w:r>
      <w:r w:rsidR="00F94196" w:rsidRPr="00504E9B">
        <w:rPr>
          <w:sz w:val="18"/>
          <w:szCs w:val="18"/>
        </w:rPr>
        <w:t xml:space="preserve">Diocese of Bukavu – Province de </w:t>
      </w:r>
      <w:proofErr w:type="spellStart"/>
      <w:r w:rsidR="00F94196" w:rsidRPr="00504E9B">
        <w:rPr>
          <w:sz w:val="18"/>
          <w:szCs w:val="18"/>
        </w:rPr>
        <w:t>L’Eglise</w:t>
      </w:r>
      <w:proofErr w:type="spellEnd"/>
      <w:r w:rsidR="00F94196" w:rsidRPr="00504E9B">
        <w:rPr>
          <w:sz w:val="18"/>
          <w:szCs w:val="18"/>
        </w:rPr>
        <w:t xml:space="preserve"> </w:t>
      </w:r>
      <w:proofErr w:type="spellStart"/>
      <w:r w:rsidR="00F94196" w:rsidRPr="00504E9B">
        <w:rPr>
          <w:sz w:val="18"/>
          <w:szCs w:val="18"/>
        </w:rPr>
        <w:t>Anglicane</w:t>
      </w:r>
      <w:proofErr w:type="spellEnd"/>
      <w:r w:rsidR="00F94196" w:rsidRPr="00504E9B">
        <w:rPr>
          <w:sz w:val="18"/>
          <w:szCs w:val="18"/>
        </w:rPr>
        <w:t xml:space="preserve"> Du Congo</w:t>
      </w:r>
    </w:p>
    <w:p w14:paraId="5B41E866" w14:textId="2C6B1654" w:rsidR="00885BB1" w:rsidRPr="00504E9B" w:rsidRDefault="00885BB1" w:rsidP="00885BB1">
      <w:pPr>
        <w:rPr>
          <w:sz w:val="18"/>
          <w:szCs w:val="18"/>
        </w:rPr>
      </w:pPr>
      <w:r w:rsidRPr="00504E9B">
        <w:rPr>
          <w:sz w:val="18"/>
          <w:szCs w:val="18"/>
        </w:rPr>
        <w:t>UCKFIELD:  John Wall, R, Ass.</w:t>
      </w:r>
      <w:r w:rsidR="000F5AB4" w:rsidRPr="00504E9B">
        <w:rPr>
          <w:sz w:val="18"/>
          <w:szCs w:val="18"/>
        </w:rPr>
        <w:t xml:space="preserve"> </w:t>
      </w:r>
      <w:r w:rsidRPr="00504E9B">
        <w:rPr>
          <w:sz w:val="18"/>
          <w:szCs w:val="18"/>
        </w:rPr>
        <w:t>V; Sheila Fordham, </w:t>
      </w:r>
      <w:proofErr w:type="spellStart"/>
      <w:r w:rsidRPr="00504E9B">
        <w:rPr>
          <w:sz w:val="18"/>
          <w:szCs w:val="18"/>
        </w:rPr>
        <w:t>Rdr</w:t>
      </w:r>
      <w:proofErr w:type="spellEnd"/>
    </w:p>
    <w:p w14:paraId="0A7D698C" w14:textId="456448F6" w:rsidR="00885BB1" w:rsidRPr="00504E9B" w:rsidRDefault="00885BB1" w:rsidP="00885BB1">
      <w:pPr>
        <w:rPr>
          <w:sz w:val="18"/>
          <w:szCs w:val="18"/>
        </w:rPr>
      </w:pPr>
      <w:r w:rsidRPr="00504E9B">
        <w:rPr>
          <w:sz w:val="18"/>
          <w:szCs w:val="18"/>
        </w:rPr>
        <w:t>HOLY CROSS CEP SCHOOL:  Ann MacGregor, HT</w:t>
      </w:r>
    </w:p>
    <w:p w14:paraId="0846E732" w14:textId="77777777" w:rsidR="00885BB1" w:rsidRPr="00504E9B" w:rsidRDefault="00885BB1" w:rsidP="00885BB1">
      <w:pPr>
        <w:rPr>
          <w:sz w:val="18"/>
          <w:szCs w:val="18"/>
        </w:rPr>
      </w:pPr>
      <w:r w:rsidRPr="00504E9B">
        <w:rPr>
          <w:sz w:val="18"/>
          <w:szCs w:val="18"/>
        </w:rPr>
        <w:t>LITTLE HORSTED:  John Wall, R </w:t>
      </w:r>
    </w:p>
    <w:p w14:paraId="232019A5" w14:textId="77777777" w:rsidR="00885BB1" w:rsidRPr="00504E9B" w:rsidRDefault="00885BB1" w:rsidP="00885BB1">
      <w:pPr>
        <w:rPr>
          <w:sz w:val="18"/>
          <w:szCs w:val="18"/>
        </w:rPr>
      </w:pPr>
      <w:r w:rsidRPr="00504E9B">
        <w:rPr>
          <w:sz w:val="18"/>
          <w:szCs w:val="18"/>
        </w:rPr>
        <w:t>LITTLE HORSTED CEP SCHOOL Alison Causton, HT  </w:t>
      </w:r>
    </w:p>
    <w:p w14:paraId="2184966D" w14:textId="77777777" w:rsidR="00885BB1" w:rsidRPr="00504E9B" w:rsidRDefault="00885BB1" w:rsidP="00885BB1">
      <w:pPr>
        <w:rPr>
          <w:sz w:val="18"/>
          <w:szCs w:val="18"/>
        </w:rPr>
      </w:pPr>
      <w:r w:rsidRPr="00504E9B">
        <w:rPr>
          <w:sz w:val="18"/>
          <w:szCs w:val="18"/>
        </w:rPr>
        <w:t>Matthew Green, Chr </w:t>
      </w:r>
    </w:p>
    <w:p w14:paraId="768B9203" w14:textId="77777777" w:rsidR="00885BB1" w:rsidRPr="00504E9B" w:rsidRDefault="00885BB1" w:rsidP="00885BB1">
      <w:pPr>
        <w:rPr>
          <w:sz w:val="18"/>
          <w:szCs w:val="18"/>
        </w:rPr>
      </w:pPr>
      <w:r w:rsidRPr="00504E9B">
        <w:rPr>
          <w:sz w:val="18"/>
          <w:szCs w:val="18"/>
        </w:rPr>
        <w:t>ISFIELD:  John Wall, R </w:t>
      </w:r>
    </w:p>
    <w:p w14:paraId="764EBF53" w14:textId="5BEA5E8C" w:rsidR="002D31FE" w:rsidRPr="00504E9B" w:rsidRDefault="0007088F" w:rsidP="59FE1CC7">
      <w:pPr>
        <w:rPr>
          <w:b/>
          <w:sz w:val="18"/>
          <w:szCs w:val="18"/>
        </w:rPr>
      </w:pPr>
      <w:r w:rsidRPr="00504E9B">
        <w:rPr>
          <w:b/>
          <w:sz w:val="18"/>
          <w:szCs w:val="18"/>
        </w:rPr>
        <w:t>3</w:t>
      </w:r>
      <w:r w:rsidRPr="00504E9B">
        <w:rPr>
          <w:sz w:val="18"/>
          <w:szCs w:val="18"/>
        </w:rPr>
        <w:t xml:space="preserve"> </w:t>
      </w:r>
      <w:r w:rsidRPr="00504E9B">
        <w:rPr>
          <w:b/>
          <w:sz w:val="18"/>
          <w:szCs w:val="18"/>
        </w:rPr>
        <w:t>Season</w:t>
      </w:r>
      <w:r w:rsidR="00D66737" w:rsidRPr="00504E9B">
        <w:rPr>
          <w:b/>
          <w:sz w:val="18"/>
          <w:szCs w:val="18"/>
        </w:rPr>
        <w:t xml:space="preserve"> of Creation</w:t>
      </w:r>
    </w:p>
    <w:p w14:paraId="41F813EC" w14:textId="78C3340D" w:rsidR="00BC4561" w:rsidRPr="00504E9B" w:rsidRDefault="002D31FE" w:rsidP="59FE1CC7">
      <w:pPr>
        <w:rPr>
          <w:i/>
          <w:sz w:val="18"/>
          <w:szCs w:val="18"/>
        </w:rPr>
      </w:pPr>
      <w:r w:rsidRPr="00504E9B">
        <w:rPr>
          <w:sz w:val="18"/>
          <w:szCs w:val="18"/>
        </w:rPr>
        <w:t xml:space="preserve">    </w:t>
      </w:r>
      <w:r w:rsidR="00BC4561" w:rsidRPr="00504E9B">
        <w:rPr>
          <w:i/>
          <w:sz w:val="18"/>
          <w:szCs w:val="18"/>
        </w:rPr>
        <w:t>Dedication of the Cathedral Church of Chichester</w:t>
      </w:r>
    </w:p>
    <w:p w14:paraId="167311F6" w14:textId="77777777" w:rsidR="00AE1A18" w:rsidRPr="00504E9B" w:rsidRDefault="00AE1A18" w:rsidP="59FE1CC7">
      <w:pPr>
        <w:rPr>
          <w:i/>
          <w:sz w:val="18"/>
          <w:szCs w:val="18"/>
        </w:rPr>
      </w:pPr>
      <w:r w:rsidRPr="00504E9B">
        <w:rPr>
          <w:i/>
        </w:rPr>
        <w:t xml:space="preserve">   </w:t>
      </w:r>
      <w:r w:rsidRPr="00504E9B">
        <w:rPr>
          <w:i/>
          <w:sz w:val="18"/>
          <w:szCs w:val="18"/>
        </w:rPr>
        <w:t xml:space="preserve">George Kennedy Bell, Bishop of Chichester,  </w:t>
      </w:r>
    </w:p>
    <w:p w14:paraId="0265BAE7" w14:textId="266C6440" w:rsidR="00247F36" w:rsidRPr="00504E9B" w:rsidRDefault="00AE1A18" w:rsidP="59FE1CC7">
      <w:pPr>
        <w:rPr>
          <w:sz w:val="18"/>
          <w:szCs w:val="18"/>
        </w:rPr>
      </w:pPr>
      <w:r w:rsidRPr="00504E9B">
        <w:rPr>
          <w:i/>
          <w:sz w:val="18"/>
          <w:szCs w:val="18"/>
        </w:rPr>
        <w:t xml:space="preserve">    Ecumenist, Man of Peace, 1958</w:t>
      </w:r>
      <w:r w:rsidR="001F6FA6" w:rsidRPr="00504E9B">
        <w:br/>
      </w:r>
      <w:r w:rsidR="2CFE0F42" w:rsidRPr="00504E9B">
        <w:rPr>
          <w:sz w:val="18"/>
          <w:szCs w:val="18"/>
        </w:rPr>
        <w:t xml:space="preserve">We pray for the bishop, </w:t>
      </w:r>
      <w:r w:rsidR="00B8573E" w:rsidRPr="00504E9B">
        <w:rPr>
          <w:sz w:val="18"/>
          <w:szCs w:val="18"/>
        </w:rPr>
        <w:t>clergy,</w:t>
      </w:r>
      <w:r w:rsidR="2CFE0F42" w:rsidRPr="00504E9B">
        <w:rPr>
          <w:sz w:val="18"/>
          <w:szCs w:val="18"/>
        </w:rPr>
        <w:t xml:space="preserve"> and laity of </w:t>
      </w:r>
      <w:r w:rsidR="00932E1E" w:rsidRPr="00504E9B">
        <w:rPr>
          <w:sz w:val="18"/>
          <w:szCs w:val="18"/>
        </w:rPr>
        <w:t>The Diocese of Bukedi – The Church of the Province of Uganda</w:t>
      </w:r>
    </w:p>
    <w:p w14:paraId="16F7D29A" w14:textId="0A9ADD96" w:rsidR="00353EBE" w:rsidRPr="00504E9B" w:rsidRDefault="00353EBE" w:rsidP="00353EBE">
      <w:pPr>
        <w:rPr>
          <w:sz w:val="18"/>
          <w:szCs w:val="18"/>
        </w:rPr>
      </w:pPr>
      <w:r w:rsidRPr="00504E9B">
        <w:rPr>
          <w:sz w:val="18"/>
          <w:szCs w:val="18"/>
        </w:rPr>
        <w:t>ARCHDEACONRY OF BRIGHTON AND LEWES: Martin Lloyd William, AD; Marc Sacher, PA</w:t>
      </w:r>
    </w:p>
    <w:p w14:paraId="721870A1" w14:textId="0BB8845D" w:rsidR="00A034D2" w:rsidRPr="00504E9B" w:rsidRDefault="00353EBE" w:rsidP="59FE1CC7">
      <w:pPr>
        <w:rPr>
          <w:sz w:val="18"/>
          <w:szCs w:val="18"/>
        </w:rPr>
      </w:pPr>
      <w:r w:rsidRPr="00504E9B">
        <w:rPr>
          <w:sz w:val="18"/>
          <w:szCs w:val="18"/>
        </w:rPr>
        <w:t>THE RURAL DEANERY OF BRIGHTON:  Emma Ham-Riche, RD; Helen Garratt, ARD. Martin Auton-Lloyd, DLC </w:t>
      </w:r>
      <w:r w:rsidR="001F6FA6" w:rsidRPr="00504E9B">
        <w:br/>
      </w:r>
      <w:r w:rsidR="00A034D2" w:rsidRPr="00504E9B">
        <w:rPr>
          <w:noProof/>
        </w:rPr>
        <w:drawing>
          <wp:inline distT="0" distB="0" distL="0" distR="0" wp14:anchorId="28809C6E" wp14:editId="68FDE3C0">
            <wp:extent cx="2889885" cy="18415"/>
            <wp:effectExtent l="0" t="0" r="5715" b="635"/>
            <wp:docPr id="1276423477" name="Picture 65831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298E74" w14:textId="31C54997" w:rsidR="008C41F2" w:rsidRPr="00504E9B" w:rsidRDefault="2CFE0F42" w:rsidP="59FE1CC7">
      <w:pPr>
        <w:rPr>
          <w:b/>
          <w:sz w:val="18"/>
          <w:szCs w:val="18"/>
        </w:rPr>
      </w:pPr>
      <w:r w:rsidRPr="00504E9B">
        <w:rPr>
          <w:b/>
          <w:sz w:val="18"/>
          <w:szCs w:val="18"/>
        </w:rPr>
        <w:t>4</w:t>
      </w:r>
      <w:r w:rsidR="008E159B" w:rsidRPr="00504E9B">
        <w:rPr>
          <w:b/>
          <w:sz w:val="18"/>
          <w:szCs w:val="18"/>
        </w:rPr>
        <w:t xml:space="preserve"> 18th Sunday after Trinity Season of Creation</w:t>
      </w:r>
    </w:p>
    <w:p w14:paraId="2BC3BB33" w14:textId="7FFFC21C" w:rsidR="00517B5A" w:rsidRPr="00504E9B" w:rsidRDefault="008C41F2" w:rsidP="001F6FA6">
      <w:pPr>
        <w:rPr>
          <w:sz w:val="18"/>
          <w:szCs w:val="18"/>
        </w:rPr>
      </w:pPr>
      <w:r w:rsidRPr="00504E9B">
        <w:rPr>
          <w:sz w:val="18"/>
          <w:szCs w:val="18"/>
        </w:rPr>
        <w:t xml:space="preserve">Pray for </w:t>
      </w:r>
      <w:proofErr w:type="spellStart"/>
      <w:r w:rsidR="00663DA0" w:rsidRPr="00504E9B">
        <w:rPr>
          <w:sz w:val="18"/>
          <w:szCs w:val="18"/>
        </w:rPr>
        <w:t>Igreja</w:t>
      </w:r>
      <w:proofErr w:type="spellEnd"/>
      <w:r w:rsidR="00663DA0" w:rsidRPr="00504E9B">
        <w:rPr>
          <w:sz w:val="18"/>
          <w:szCs w:val="18"/>
        </w:rPr>
        <w:t xml:space="preserve"> Episcopal Anglicana do </w:t>
      </w:r>
      <w:proofErr w:type="spellStart"/>
      <w:r w:rsidR="00663DA0" w:rsidRPr="00504E9B">
        <w:rPr>
          <w:sz w:val="18"/>
          <w:szCs w:val="18"/>
        </w:rPr>
        <w:t>Brasil</w:t>
      </w:r>
      <w:proofErr w:type="spellEnd"/>
      <w:r w:rsidRPr="00504E9B">
        <w:rPr>
          <w:sz w:val="18"/>
          <w:szCs w:val="18"/>
        </w:rPr>
        <w:t xml:space="preserve"> </w:t>
      </w:r>
      <w:r w:rsidRPr="00504E9B">
        <w:br/>
      </w:r>
      <w:r w:rsidRPr="00504E9B">
        <w:rPr>
          <w:sz w:val="18"/>
          <w:szCs w:val="18"/>
        </w:rPr>
        <w:t xml:space="preserve">Pray for the </w:t>
      </w:r>
      <w:r w:rsidR="00CE6DE0" w:rsidRPr="00504E9B">
        <w:rPr>
          <w:sz w:val="18"/>
          <w:szCs w:val="18"/>
        </w:rPr>
        <w:t xml:space="preserve">Finance </w:t>
      </w:r>
      <w:r w:rsidR="00D03FE4" w:rsidRPr="00504E9B">
        <w:rPr>
          <w:sz w:val="18"/>
          <w:szCs w:val="18"/>
        </w:rPr>
        <w:t>Tea</w:t>
      </w:r>
      <w:r w:rsidR="00AA2D48" w:rsidRPr="00504E9B">
        <w:rPr>
          <w:sz w:val="18"/>
          <w:szCs w:val="18"/>
        </w:rPr>
        <w:t>m</w:t>
      </w:r>
      <w:r w:rsidR="00657B8F" w:rsidRPr="00504E9B">
        <w:rPr>
          <w:sz w:val="18"/>
          <w:szCs w:val="18"/>
        </w:rPr>
        <w:t>: Catherine Dawkins</w:t>
      </w:r>
      <w:r w:rsidR="00AA2D48" w:rsidRPr="00504E9B">
        <w:rPr>
          <w:sz w:val="18"/>
          <w:szCs w:val="18"/>
        </w:rPr>
        <w:t xml:space="preserve">, Hannah Heron, Jonathan Dorman, </w:t>
      </w:r>
      <w:r w:rsidR="00FF6232" w:rsidRPr="00504E9B">
        <w:rPr>
          <w:sz w:val="18"/>
          <w:szCs w:val="18"/>
        </w:rPr>
        <w:t>Mandy Gander</w:t>
      </w:r>
    </w:p>
    <w:p w14:paraId="2CAC029B" w14:textId="63F2C136" w:rsidR="008C41F2" w:rsidRPr="00504E9B" w:rsidRDefault="2CFE0F42" w:rsidP="008C41F2">
      <w:pPr>
        <w:rPr>
          <w:sz w:val="18"/>
          <w:szCs w:val="18"/>
        </w:rPr>
      </w:pPr>
      <w:r w:rsidRPr="00504E9B">
        <w:rPr>
          <w:b/>
          <w:sz w:val="18"/>
          <w:szCs w:val="18"/>
        </w:rPr>
        <w:t>5</w:t>
      </w:r>
      <w:r w:rsidRPr="00504E9B">
        <w:rPr>
          <w:sz w:val="18"/>
          <w:szCs w:val="18"/>
        </w:rPr>
        <w:t xml:space="preserve"> </w:t>
      </w:r>
      <w:r w:rsidR="009A27FB" w:rsidRPr="00504E9B">
        <w:rPr>
          <w:i/>
          <w:sz w:val="18"/>
          <w:szCs w:val="18"/>
        </w:rPr>
        <w:t xml:space="preserve">Ralph </w:t>
      </w:r>
      <w:proofErr w:type="spellStart"/>
      <w:r w:rsidR="009A27FB" w:rsidRPr="00504E9B">
        <w:rPr>
          <w:i/>
          <w:sz w:val="18"/>
          <w:szCs w:val="18"/>
        </w:rPr>
        <w:t>Brideoak</w:t>
      </w:r>
      <w:proofErr w:type="spellEnd"/>
      <w:r w:rsidR="009A27FB" w:rsidRPr="00504E9B">
        <w:rPr>
          <w:i/>
          <w:sz w:val="18"/>
          <w:szCs w:val="18"/>
        </w:rPr>
        <w:t xml:space="preserve"> 1678</w:t>
      </w:r>
      <w:r w:rsidR="001F6FA6" w:rsidRPr="00504E9B">
        <w:br/>
      </w:r>
      <w:r w:rsidR="008C41F2" w:rsidRPr="00504E9B">
        <w:rPr>
          <w:sz w:val="18"/>
          <w:szCs w:val="18"/>
        </w:rPr>
        <w:t xml:space="preserve">We pray for the bishop, </w:t>
      </w:r>
      <w:r w:rsidR="00B8573E" w:rsidRPr="00504E9B">
        <w:rPr>
          <w:sz w:val="18"/>
          <w:szCs w:val="18"/>
        </w:rPr>
        <w:t>clergy,</w:t>
      </w:r>
      <w:r w:rsidR="008C41F2" w:rsidRPr="00504E9B">
        <w:rPr>
          <w:sz w:val="18"/>
          <w:szCs w:val="18"/>
        </w:rPr>
        <w:t xml:space="preserve"> and laity of The </w:t>
      </w:r>
      <w:r w:rsidR="00673FD6" w:rsidRPr="00504E9B">
        <w:rPr>
          <w:sz w:val="18"/>
          <w:szCs w:val="18"/>
        </w:rPr>
        <w:t>Diocese of Bukuru – The Church of Nigeria (Anglican Communion)</w:t>
      </w:r>
    </w:p>
    <w:p w14:paraId="0BC85500" w14:textId="5CDF7656" w:rsidR="00CC7204" w:rsidRPr="00504E9B" w:rsidRDefault="00CC7204" w:rsidP="00CC7204">
      <w:pPr>
        <w:rPr>
          <w:sz w:val="18"/>
          <w:szCs w:val="18"/>
        </w:rPr>
      </w:pPr>
      <w:r w:rsidRPr="00504E9B">
        <w:rPr>
          <w:sz w:val="18"/>
          <w:szCs w:val="18"/>
        </w:rPr>
        <w:t>BRIGHTON, St </w:t>
      </w:r>
      <w:r w:rsidR="00B8573E" w:rsidRPr="00504E9B">
        <w:rPr>
          <w:sz w:val="18"/>
          <w:szCs w:val="18"/>
        </w:rPr>
        <w:t>Bartholomew,</w:t>
      </w:r>
      <w:r w:rsidRPr="00504E9B">
        <w:rPr>
          <w:sz w:val="18"/>
          <w:szCs w:val="18"/>
        </w:rPr>
        <w:t> and BRIGHTON: St Paul: </w:t>
      </w:r>
      <w:r w:rsidRPr="00504E9B">
        <w:rPr>
          <w:i/>
          <w:sz w:val="18"/>
          <w:szCs w:val="18"/>
        </w:rPr>
        <w:t>Vacant</w:t>
      </w:r>
      <w:r w:rsidR="005E78B3" w:rsidRPr="00504E9B">
        <w:rPr>
          <w:i/>
          <w:sz w:val="18"/>
          <w:szCs w:val="18"/>
        </w:rPr>
        <w:t xml:space="preserve">, </w:t>
      </w:r>
      <w:r w:rsidRPr="00504E9B">
        <w:rPr>
          <w:sz w:val="18"/>
          <w:szCs w:val="18"/>
        </w:rPr>
        <w:t>V </w:t>
      </w:r>
    </w:p>
    <w:p w14:paraId="1F71A94F" w14:textId="4D3B83C1" w:rsidR="00CC7204" w:rsidRPr="00504E9B" w:rsidRDefault="00CC7204" w:rsidP="00CC7204">
      <w:pPr>
        <w:rPr>
          <w:sz w:val="18"/>
          <w:szCs w:val="18"/>
        </w:rPr>
      </w:pPr>
      <w:r w:rsidRPr="00504E9B">
        <w:rPr>
          <w:sz w:val="18"/>
          <w:szCs w:val="18"/>
        </w:rPr>
        <w:t>ST PAUL’S CEP SCHOOL:  Michelle Lord, HT </w:t>
      </w:r>
    </w:p>
    <w:p w14:paraId="76DEE299" w14:textId="77777777" w:rsidR="0007088F" w:rsidRPr="00504E9B" w:rsidRDefault="2CFE0F42" w:rsidP="00B115E5">
      <w:pPr>
        <w:rPr>
          <w:i/>
          <w:sz w:val="18"/>
          <w:szCs w:val="18"/>
        </w:rPr>
      </w:pPr>
      <w:r w:rsidRPr="00504E9B">
        <w:rPr>
          <w:b/>
          <w:sz w:val="18"/>
          <w:szCs w:val="18"/>
        </w:rPr>
        <w:t>6</w:t>
      </w:r>
      <w:r w:rsidR="00BB488A" w:rsidRPr="00504E9B">
        <w:rPr>
          <w:b/>
          <w:sz w:val="18"/>
          <w:szCs w:val="18"/>
        </w:rPr>
        <w:t xml:space="preserve"> </w:t>
      </w:r>
      <w:r w:rsidR="00BB488A" w:rsidRPr="00504E9B">
        <w:rPr>
          <w:i/>
          <w:sz w:val="18"/>
          <w:szCs w:val="18"/>
        </w:rPr>
        <w:t xml:space="preserve">William Tyndale, Translator of the Scriptures, Reformation </w:t>
      </w:r>
      <w:r w:rsidR="0007088F" w:rsidRPr="00504E9B">
        <w:rPr>
          <w:i/>
          <w:sz w:val="18"/>
          <w:szCs w:val="18"/>
        </w:rPr>
        <w:t xml:space="preserve"> </w:t>
      </w:r>
    </w:p>
    <w:p w14:paraId="443D85C1" w14:textId="099D2F4E" w:rsidR="001E2F88" w:rsidRPr="00504E9B" w:rsidRDefault="0007088F" w:rsidP="00B115E5">
      <w:pPr>
        <w:rPr>
          <w:b/>
          <w:i/>
          <w:sz w:val="18"/>
          <w:szCs w:val="18"/>
        </w:rPr>
      </w:pPr>
      <w:r w:rsidRPr="00504E9B">
        <w:rPr>
          <w:i/>
          <w:sz w:val="18"/>
          <w:szCs w:val="18"/>
        </w:rPr>
        <w:t xml:space="preserve">    </w:t>
      </w:r>
      <w:r w:rsidR="00BB488A" w:rsidRPr="00504E9B">
        <w:rPr>
          <w:i/>
          <w:sz w:val="18"/>
          <w:szCs w:val="18"/>
        </w:rPr>
        <w:t>Martyr, 1536</w:t>
      </w:r>
    </w:p>
    <w:p w14:paraId="42D63026" w14:textId="6680342C" w:rsidR="001F6FA6" w:rsidRPr="00504E9B" w:rsidRDefault="2CFE0F42" w:rsidP="001E2F88">
      <w:pPr>
        <w:rPr>
          <w:sz w:val="18"/>
          <w:szCs w:val="18"/>
        </w:rPr>
      </w:pPr>
      <w:r w:rsidRPr="00504E9B">
        <w:rPr>
          <w:sz w:val="18"/>
          <w:szCs w:val="18"/>
        </w:rPr>
        <w:t xml:space="preserve">We pray for the bishop, </w:t>
      </w:r>
      <w:r w:rsidR="00B8573E" w:rsidRPr="00504E9B">
        <w:rPr>
          <w:sz w:val="18"/>
          <w:szCs w:val="18"/>
        </w:rPr>
        <w:t>clergy,</w:t>
      </w:r>
      <w:r w:rsidRPr="00504E9B">
        <w:rPr>
          <w:sz w:val="18"/>
          <w:szCs w:val="18"/>
        </w:rPr>
        <w:t xml:space="preserve"> and laity of The </w:t>
      </w:r>
      <w:r w:rsidR="00C96402" w:rsidRPr="00504E9B">
        <w:rPr>
          <w:sz w:val="18"/>
          <w:szCs w:val="18"/>
        </w:rPr>
        <w:t>Diocese of Bunbury – The Anglican Church of Australia</w:t>
      </w:r>
      <w:r w:rsidR="001F6FA6" w:rsidRPr="00504E9B">
        <w:br/>
      </w:r>
      <w:r w:rsidR="00A42500" w:rsidRPr="00504E9B">
        <w:rPr>
          <w:sz w:val="18"/>
          <w:szCs w:val="18"/>
        </w:rPr>
        <w:t>BRIGHTON, St George with St Anne and St Mark:  Andrew Manson-Brailsford, V</w:t>
      </w:r>
    </w:p>
    <w:p w14:paraId="61AA2DBC" w14:textId="242D873F" w:rsidR="009A3C0B" w:rsidRPr="00504E9B" w:rsidRDefault="009A3C0B" w:rsidP="001E2F88">
      <w:pPr>
        <w:rPr>
          <w:sz w:val="18"/>
          <w:szCs w:val="18"/>
        </w:rPr>
      </w:pPr>
      <w:r w:rsidRPr="00504E9B">
        <w:rPr>
          <w:sz w:val="18"/>
          <w:szCs w:val="18"/>
        </w:rPr>
        <w:t xml:space="preserve">ST MARK’S CEP SCHOOL:  </w:t>
      </w:r>
      <w:r w:rsidR="00616C58" w:rsidRPr="00504E9B">
        <w:rPr>
          <w:sz w:val="18"/>
          <w:szCs w:val="18"/>
        </w:rPr>
        <w:t>Claire Robers</w:t>
      </w:r>
      <w:r w:rsidRPr="00504E9B">
        <w:rPr>
          <w:sz w:val="18"/>
          <w:szCs w:val="18"/>
        </w:rPr>
        <w:t>, HT</w:t>
      </w:r>
    </w:p>
    <w:p w14:paraId="2E01F68D" w14:textId="349290A8" w:rsidR="001F6FA6" w:rsidRPr="00504E9B" w:rsidRDefault="2CFE0F42" w:rsidP="12F53060">
      <w:pPr>
        <w:rPr>
          <w:sz w:val="18"/>
          <w:szCs w:val="18"/>
        </w:rPr>
      </w:pPr>
      <w:r w:rsidRPr="00504E9B">
        <w:rPr>
          <w:b/>
          <w:sz w:val="18"/>
          <w:szCs w:val="18"/>
        </w:rPr>
        <w:t>7</w:t>
      </w:r>
      <w:r w:rsidR="001F6FA6" w:rsidRPr="00504E9B">
        <w:br/>
      </w:r>
      <w:r w:rsidRPr="00504E9B">
        <w:rPr>
          <w:sz w:val="18"/>
          <w:szCs w:val="18"/>
        </w:rPr>
        <w:t xml:space="preserve">We pray for the bishop, </w:t>
      </w:r>
      <w:r w:rsidR="00320FC0" w:rsidRPr="00504E9B">
        <w:rPr>
          <w:sz w:val="18"/>
          <w:szCs w:val="18"/>
        </w:rPr>
        <w:t>clergy,</w:t>
      </w:r>
      <w:r w:rsidRPr="00504E9B">
        <w:rPr>
          <w:sz w:val="18"/>
          <w:szCs w:val="18"/>
        </w:rPr>
        <w:t xml:space="preserve"> and laity of </w:t>
      </w:r>
      <w:r w:rsidR="09853A25" w:rsidRPr="00504E9B">
        <w:rPr>
          <w:sz w:val="18"/>
          <w:szCs w:val="18"/>
        </w:rPr>
        <w:t xml:space="preserve">The </w:t>
      </w:r>
      <w:r w:rsidR="001038A3" w:rsidRPr="00504E9B">
        <w:rPr>
          <w:sz w:val="18"/>
          <w:szCs w:val="18"/>
        </w:rPr>
        <w:t>Diocese of Bungoma – The Anglican Church of Kenya</w:t>
      </w:r>
      <w:r w:rsidR="001F6FA6" w:rsidRPr="00504E9B">
        <w:br/>
      </w:r>
      <w:r w:rsidR="00B07D3B" w:rsidRPr="00504E9B">
        <w:rPr>
          <w:sz w:val="18"/>
          <w:szCs w:val="18"/>
        </w:rPr>
        <w:t>BRIGHTON, St Luke:  Julie Newson, </w:t>
      </w:r>
      <w:proofErr w:type="spellStart"/>
      <w:r w:rsidR="00B07D3B" w:rsidRPr="00504E9B">
        <w:rPr>
          <w:sz w:val="18"/>
          <w:szCs w:val="18"/>
        </w:rPr>
        <w:t>DinC</w:t>
      </w:r>
      <w:proofErr w:type="spellEnd"/>
      <w:r w:rsidR="00B07D3B" w:rsidRPr="00504E9B">
        <w:rPr>
          <w:b/>
          <w:sz w:val="18"/>
          <w:szCs w:val="18"/>
        </w:rPr>
        <w:t>; </w:t>
      </w:r>
      <w:r w:rsidR="00B07D3B" w:rsidRPr="00504E9B">
        <w:rPr>
          <w:sz w:val="18"/>
          <w:szCs w:val="18"/>
        </w:rPr>
        <w:t>Evlynn Sharp, </w:t>
      </w:r>
      <w:proofErr w:type="spellStart"/>
      <w:r w:rsidR="00B07D3B" w:rsidRPr="00504E9B">
        <w:rPr>
          <w:sz w:val="18"/>
          <w:szCs w:val="18"/>
        </w:rPr>
        <w:t>Rdr</w:t>
      </w:r>
      <w:proofErr w:type="spellEnd"/>
    </w:p>
    <w:p w14:paraId="1B16F472" w14:textId="72006951" w:rsidR="7E90A865" w:rsidRPr="00504E9B" w:rsidRDefault="2CFE0F42" w:rsidP="009C6C3A">
      <w:pPr>
        <w:rPr>
          <w:rFonts w:eastAsia="Calibri"/>
          <w:sz w:val="18"/>
          <w:szCs w:val="18"/>
        </w:rPr>
      </w:pPr>
      <w:r w:rsidRPr="00504E9B">
        <w:rPr>
          <w:b/>
          <w:sz w:val="18"/>
          <w:szCs w:val="18"/>
        </w:rPr>
        <w:t>8</w:t>
      </w:r>
      <w:r w:rsidR="001F6FA6" w:rsidRPr="00504E9B">
        <w:br/>
      </w:r>
      <w:r w:rsidRPr="00504E9B">
        <w:rPr>
          <w:sz w:val="18"/>
          <w:szCs w:val="18"/>
        </w:rPr>
        <w:t xml:space="preserve">We pray for the bishop, </w:t>
      </w:r>
      <w:r w:rsidR="00320FC0" w:rsidRPr="00504E9B">
        <w:rPr>
          <w:sz w:val="18"/>
          <w:szCs w:val="18"/>
        </w:rPr>
        <w:t>clergy,</w:t>
      </w:r>
      <w:r w:rsidRPr="00504E9B">
        <w:rPr>
          <w:sz w:val="18"/>
          <w:szCs w:val="18"/>
        </w:rPr>
        <w:t xml:space="preserve"> and laity of </w:t>
      </w:r>
      <w:r w:rsidR="517B13AD" w:rsidRPr="00504E9B">
        <w:rPr>
          <w:sz w:val="18"/>
          <w:szCs w:val="18"/>
        </w:rPr>
        <w:t xml:space="preserve">The </w:t>
      </w:r>
      <w:r w:rsidR="00FA7910" w:rsidRPr="00504E9B">
        <w:rPr>
          <w:sz w:val="18"/>
          <w:szCs w:val="18"/>
        </w:rPr>
        <w:t>Diocese of Bunyoro-Kitara – The Church of the Province of Uganda</w:t>
      </w:r>
      <w:r w:rsidR="001F6FA6" w:rsidRPr="00504E9B">
        <w:br/>
      </w:r>
      <w:r w:rsidR="009C6C3A" w:rsidRPr="00504E9B">
        <w:rPr>
          <w:rFonts w:eastAsia="Calibri"/>
          <w:sz w:val="18"/>
          <w:szCs w:val="18"/>
        </w:rPr>
        <w:t>BRIGHTON, St Martin w St </w:t>
      </w:r>
      <w:r w:rsidR="00320FC0" w:rsidRPr="00504E9B">
        <w:rPr>
          <w:rFonts w:eastAsia="Calibri"/>
          <w:sz w:val="18"/>
          <w:szCs w:val="18"/>
        </w:rPr>
        <w:t>Wilfrid,</w:t>
      </w:r>
      <w:r w:rsidR="009C6C3A" w:rsidRPr="00504E9B">
        <w:rPr>
          <w:rFonts w:eastAsia="Calibri"/>
          <w:sz w:val="18"/>
          <w:szCs w:val="18"/>
        </w:rPr>
        <w:t> and St Alban: Trevor Buxton, </w:t>
      </w:r>
      <w:r w:rsidR="005E78B3" w:rsidRPr="00504E9B">
        <w:rPr>
          <w:rFonts w:eastAsia="Calibri"/>
          <w:sz w:val="18"/>
          <w:szCs w:val="18"/>
        </w:rPr>
        <w:t>I; ST</w:t>
      </w:r>
      <w:r w:rsidR="009C6C3A" w:rsidRPr="00504E9B">
        <w:rPr>
          <w:rFonts w:eastAsia="Calibri"/>
          <w:sz w:val="18"/>
          <w:szCs w:val="18"/>
        </w:rPr>
        <w:t> MARTIN’S CEP SCHOOL:  Jane Joshi, HT</w:t>
      </w:r>
    </w:p>
    <w:p w14:paraId="297E3A2D" w14:textId="68AF4060" w:rsidR="009520B4" w:rsidRPr="00504E9B" w:rsidRDefault="2CFE0F42" w:rsidP="6A1D8406">
      <w:pPr>
        <w:rPr>
          <w:sz w:val="18"/>
          <w:szCs w:val="18"/>
        </w:rPr>
      </w:pPr>
      <w:r w:rsidRPr="00504E9B">
        <w:rPr>
          <w:b/>
          <w:sz w:val="18"/>
          <w:szCs w:val="18"/>
        </w:rPr>
        <w:t>9</w:t>
      </w:r>
      <w:r w:rsidR="009520B4" w:rsidRPr="00504E9B">
        <w:rPr>
          <w:b/>
          <w:sz w:val="18"/>
          <w:szCs w:val="18"/>
        </w:rPr>
        <w:t xml:space="preserve"> </w:t>
      </w:r>
      <w:r w:rsidR="009520B4" w:rsidRPr="00504E9B">
        <w:rPr>
          <w:sz w:val="18"/>
          <w:szCs w:val="18"/>
        </w:rPr>
        <w:t xml:space="preserve">Denys, Bishop of Paris, and his </w:t>
      </w:r>
      <w:r w:rsidR="00E13335" w:rsidRPr="00504E9B">
        <w:rPr>
          <w:sz w:val="18"/>
          <w:szCs w:val="18"/>
        </w:rPr>
        <w:t>Companions, Martyrs</w:t>
      </w:r>
      <w:r w:rsidR="009520B4" w:rsidRPr="00504E9B">
        <w:rPr>
          <w:sz w:val="18"/>
          <w:szCs w:val="18"/>
        </w:rPr>
        <w:t>, c.250</w:t>
      </w:r>
    </w:p>
    <w:p w14:paraId="5BCD7B15" w14:textId="070A38E8" w:rsidR="6A1D8406" w:rsidRPr="00504E9B" w:rsidRDefault="002302EA" w:rsidP="6A1D8406">
      <w:pPr>
        <w:rPr>
          <w:sz w:val="18"/>
          <w:szCs w:val="18"/>
        </w:rPr>
      </w:pPr>
      <w:r w:rsidRPr="00504E9B">
        <w:rPr>
          <w:sz w:val="18"/>
          <w:szCs w:val="18"/>
        </w:rPr>
        <w:t>Robert Grosseteste, Bishop of Lincoln, Philosopher, Scientist, 1253</w:t>
      </w:r>
      <w:r w:rsidR="001F6FA6" w:rsidRPr="00504E9B">
        <w:br/>
      </w:r>
      <w:r w:rsidR="2CFE0F42" w:rsidRPr="00504E9B">
        <w:rPr>
          <w:sz w:val="18"/>
          <w:szCs w:val="18"/>
        </w:rPr>
        <w:t xml:space="preserve">We pray for the bishop, </w:t>
      </w:r>
      <w:r w:rsidR="00320FC0" w:rsidRPr="00504E9B">
        <w:rPr>
          <w:sz w:val="18"/>
          <w:szCs w:val="18"/>
        </w:rPr>
        <w:t>clergy,</w:t>
      </w:r>
      <w:r w:rsidR="2CFE0F42" w:rsidRPr="00504E9B">
        <w:rPr>
          <w:sz w:val="18"/>
          <w:szCs w:val="18"/>
        </w:rPr>
        <w:t xml:space="preserve"> and laity of </w:t>
      </w:r>
      <w:r w:rsidR="20E32139" w:rsidRPr="00504E9B">
        <w:rPr>
          <w:sz w:val="18"/>
          <w:szCs w:val="18"/>
        </w:rPr>
        <w:t>The</w:t>
      </w:r>
      <w:r w:rsidR="00B728C1" w:rsidRPr="00504E9B">
        <w:rPr>
          <w:sz w:val="18"/>
          <w:szCs w:val="18"/>
        </w:rPr>
        <w:t xml:space="preserve"> Diocese of Busan – The Anglican Church of Korea</w:t>
      </w:r>
      <w:r w:rsidR="001F6FA6" w:rsidRPr="00504E9B">
        <w:br/>
      </w:r>
      <w:r w:rsidR="00544C36" w:rsidRPr="00504E9B">
        <w:rPr>
          <w:sz w:val="18"/>
          <w:szCs w:val="18"/>
        </w:rPr>
        <w:t>KEMP TOWN, St Mary: </w:t>
      </w:r>
      <w:r w:rsidR="00544C36" w:rsidRPr="00504E9B">
        <w:rPr>
          <w:i/>
          <w:sz w:val="18"/>
          <w:szCs w:val="18"/>
        </w:rPr>
        <w:t>Vacant</w:t>
      </w:r>
      <w:r w:rsidR="00544C36" w:rsidRPr="00504E9B">
        <w:rPr>
          <w:sz w:val="18"/>
          <w:szCs w:val="18"/>
        </w:rPr>
        <w:t>, I</w:t>
      </w:r>
    </w:p>
    <w:p w14:paraId="0AAC488C" w14:textId="2CF280DE" w:rsidR="003C7BE3" w:rsidRPr="00504E9B" w:rsidRDefault="2CFE0F42" w:rsidP="2BD31387">
      <w:pPr>
        <w:rPr>
          <w:i/>
          <w:sz w:val="18"/>
          <w:szCs w:val="18"/>
        </w:rPr>
      </w:pPr>
      <w:r w:rsidRPr="00504E9B">
        <w:rPr>
          <w:b/>
          <w:bCs/>
          <w:sz w:val="18"/>
          <w:szCs w:val="18"/>
        </w:rPr>
        <w:t>10</w:t>
      </w:r>
      <w:r w:rsidR="00953A82" w:rsidRPr="00504E9B">
        <w:rPr>
          <w:b/>
          <w:bCs/>
          <w:sz w:val="18"/>
          <w:szCs w:val="18"/>
        </w:rPr>
        <w:t xml:space="preserve"> </w:t>
      </w:r>
      <w:r w:rsidR="00953A82" w:rsidRPr="00504E9B">
        <w:rPr>
          <w:i/>
          <w:iCs/>
          <w:sz w:val="18"/>
          <w:szCs w:val="18"/>
        </w:rPr>
        <w:t>Paulinus, Bishop of York, Missionary, 644</w:t>
      </w:r>
    </w:p>
    <w:p w14:paraId="1F2D4158" w14:textId="0DA54AD0" w:rsidR="003C7BE3" w:rsidRPr="00504E9B" w:rsidRDefault="2CBFF394" w:rsidP="2BD31387">
      <w:pPr>
        <w:rPr>
          <w:sz w:val="18"/>
          <w:szCs w:val="18"/>
        </w:rPr>
      </w:pPr>
      <w:r w:rsidRPr="00504E9B">
        <w:rPr>
          <w:i/>
          <w:iCs/>
          <w:sz w:val="18"/>
          <w:szCs w:val="18"/>
        </w:rPr>
        <w:t xml:space="preserve">     </w:t>
      </w:r>
      <w:r w:rsidR="00D828F2" w:rsidRPr="00504E9B">
        <w:rPr>
          <w:i/>
          <w:iCs/>
          <w:sz w:val="18"/>
          <w:szCs w:val="18"/>
        </w:rPr>
        <w:t>Thomas Traherne, Poet, Spiritual Writer, 167</w:t>
      </w:r>
      <w:r w:rsidR="00D828F2" w:rsidRPr="00504E9B">
        <w:rPr>
          <w:b/>
          <w:bCs/>
          <w:sz w:val="18"/>
          <w:szCs w:val="18"/>
        </w:rPr>
        <w:t>4</w:t>
      </w:r>
      <w:r w:rsidR="00D828F2" w:rsidRPr="00504E9B">
        <w:br/>
      </w:r>
      <w:r w:rsidR="2CFE0F42" w:rsidRPr="00504E9B">
        <w:rPr>
          <w:sz w:val="18"/>
          <w:szCs w:val="18"/>
        </w:rPr>
        <w:t xml:space="preserve">We pray for the bishop, </w:t>
      </w:r>
      <w:r w:rsidR="00320FC0" w:rsidRPr="00504E9B">
        <w:rPr>
          <w:sz w:val="18"/>
          <w:szCs w:val="18"/>
        </w:rPr>
        <w:t>clergy,</w:t>
      </w:r>
      <w:r w:rsidR="2CFE0F42" w:rsidRPr="00504E9B">
        <w:rPr>
          <w:sz w:val="18"/>
          <w:szCs w:val="18"/>
        </w:rPr>
        <w:t xml:space="preserve"> and laity of </w:t>
      </w:r>
      <w:r w:rsidR="00D828F2" w:rsidRPr="00504E9B">
        <w:rPr>
          <w:sz w:val="18"/>
          <w:szCs w:val="18"/>
        </w:rPr>
        <w:t>The Diocese of Busoga – The Church of the Province of Uganda</w:t>
      </w:r>
      <w:r w:rsidR="7877A229" w:rsidRPr="00504E9B">
        <w:rPr>
          <w:sz w:val="18"/>
          <w:szCs w:val="18"/>
        </w:rPr>
        <w:t xml:space="preserve"> </w:t>
      </w:r>
    </w:p>
    <w:p w14:paraId="5BC5C925" w14:textId="09FBB716" w:rsidR="00C93722" w:rsidRPr="00504E9B" w:rsidRDefault="007D65F4" w:rsidP="2BD31387">
      <w:pPr>
        <w:rPr>
          <w:b/>
          <w:bCs/>
          <w:sz w:val="18"/>
          <w:szCs w:val="18"/>
        </w:rPr>
      </w:pPr>
      <w:r w:rsidRPr="00504E9B">
        <w:rPr>
          <w:sz w:val="18"/>
          <w:szCs w:val="18"/>
        </w:rPr>
        <w:t>BRIGHTON: St Matthias: Tom Holbir</w:t>
      </w:r>
      <w:r w:rsidR="704D22E9" w:rsidRPr="00504E9B">
        <w:rPr>
          <w:sz w:val="18"/>
          <w:szCs w:val="18"/>
        </w:rPr>
        <w:t>d</w:t>
      </w:r>
      <w:r w:rsidR="00C93722" w:rsidRPr="00504E9B">
        <w:rPr>
          <w:noProof/>
        </w:rPr>
        <w:drawing>
          <wp:inline distT="0" distB="0" distL="0" distR="0" wp14:anchorId="3648FFC5" wp14:editId="199B369E">
            <wp:extent cx="2889885" cy="9208"/>
            <wp:effectExtent l="0" t="0" r="0" b="0"/>
            <wp:docPr id="87969347" name="Picture 65831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9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895646" w14:textId="7937F987" w:rsidR="2BD31387" w:rsidRPr="00504E9B" w:rsidRDefault="2BD31387" w:rsidP="2BD31387">
      <w:pPr>
        <w:rPr>
          <w:b/>
          <w:bCs/>
          <w:sz w:val="18"/>
          <w:szCs w:val="18"/>
        </w:rPr>
      </w:pPr>
    </w:p>
    <w:p w14:paraId="28E39AB0" w14:textId="7B5E6015" w:rsidR="008C41F2" w:rsidRPr="00504E9B" w:rsidRDefault="2CFE0F42" w:rsidP="2BD31387">
      <w:pPr>
        <w:rPr>
          <w:sz w:val="18"/>
          <w:szCs w:val="18"/>
        </w:rPr>
      </w:pPr>
      <w:r w:rsidRPr="00504E9B">
        <w:rPr>
          <w:b/>
          <w:bCs/>
          <w:sz w:val="18"/>
          <w:szCs w:val="18"/>
        </w:rPr>
        <w:t>11</w:t>
      </w:r>
      <w:r w:rsidRPr="00504E9B">
        <w:rPr>
          <w:sz w:val="18"/>
          <w:szCs w:val="18"/>
        </w:rPr>
        <w:t xml:space="preserve"> </w:t>
      </w:r>
      <w:r w:rsidR="008D73F2" w:rsidRPr="00504E9B">
        <w:rPr>
          <w:b/>
          <w:bCs/>
          <w:sz w:val="18"/>
          <w:szCs w:val="18"/>
        </w:rPr>
        <w:t>19th Sunday after Trinity</w:t>
      </w:r>
    </w:p>
    <w:p w14:paraId="6BC02C78" w14:textId="494BB464" w:rsidR="00416722" w:rsidRPr="00504E9B" w:rsidRDefault="008C41F2" w:rsidP="2BD31387">
      <w:pPr>
        <w:rPr>
          <w:sz w:val="18"/>
          <w:szCs w:val="18"/>
        </w:rPr>
      </w:pPr>
      <w:r w:rsidRPr="00504E9B">
        <w:rPr>
          <w:sz w:val="18"/>
          <w:szCs w:val="18"/>
        </w:rPr>
        <w:t xml:space="preserve">Pray for The </w:t>
      </w:r>
      <w:r w:rsidR="009A24DA" w:rsidRPr="00504E9B">
        <w:rPr>
          <w:sz w:val="18"/>
          <w:szCs w:val="18"/>
        </w:rPr>
        <w:t>Anglican Church of Burundi</w:t>
      </w:r>
      <w:r w:rsidRPr="00504E9B">
        <w:br/>
      </w:r>
      <w:r w:rsidRPr="00504E9B">
        <w:rPr>
          <w:sz w:val="18"/>
          <w:szCs w:val="18"/>
        </w:rPr>
        <w:t>Pray for the</w:t>
      </w:r>
      <w:r w:rsidR="009A24DA" w:rsidRPr="00504E9B">
        <w:rPr>
          <w:shd w:val="clear" w:color="auto" w:fill="FFFFFF"/>
        </w:rPr>
        <w:t xml:space="preserve"> </w:t>
      </w:r>
      <w:r w:rsidR="007665A2" w:rsidRPr="00504E9B">
        <w:rPr>
          <w:sz w:val="18"/>
          <w:szCs w:val="18"/>
        </w:rPr>
        <w:t xml:space="preserve">Governance Team </w:t>
      </w:r>
      <w:r w:rsidR="007813BE" w:rsidRPr="00504E9B">
        <w:rPr>
          <w:sz w:val="18"/>
          <w:szCs w:val="18"/>
        </w:rPr>
        <w:t>Claire King; Rebecca Churchill</w:t>
      </w:r>
    </w:p>
    <w:p w14:paraId="0187914A" w14:textId="1E0C9FFD" w:rsidR="00D26E17" w:rsidRPr="00504E9B" w:rsidRDefault="00D02499" w:rsidP="2BD31387">
      <w:pPr>
        <w:rPr>
          <w:sz w:val="18"/>
          <w:szCs w:val="18"/>
        </w:rPr>
      </w:pPr>
      <w:r w:rsidRPr="00504E9B">
        <w:rPr>
          <w:b/>
          <w:bCs/>
          <w:sz w:val="18"/>
          <w:szCs w:val="18"/>
        </w:rPr>
        <w:t>12</w:t>
      </w:r>
      <w:r w:rsidRPr="00504E9B">
        <w:rPr>
          <w:sz w:val="18"/>
          <w:szCs w:val="18"/>
        </w:rPr>
        <w:t xml:space="preserve"> Wilfrid</w:t>
      </w:r>
      <w:r w:rsidR="00D26E17" w:rsidRPr="00504E9B">
        <w:rPr>
          <w:i/>
          <w:iCs/>
          <w:sz w:val="18"/>
          <w:szCs w:val="18"/>
        </w:rPr>
        <w:t xml:space="preserve"> of Ripon, Bishop, Missionary to the South Saxons, 709</w:t>
      </w:r>
    </w:p>
    <w:p w14:paraId="0295375D" w14:textId="77777777" w:rsidR="00F21A1E" w:rsidRPr="00504E9B" w:rsidRDefault="00F21A1E" w:rsidP="008C41F2">
      <w:pPr>
        <w:rPr>
          <w:i/>
          <w:sz w:val="18"/>
          <w:szCs w:val="18"/>
        </w:rPr>
      </w:pPr>
      <w:r w:rsidRPr="00504E9B">
        <w:rPr>
          <w:i/>
          <w:sz w:val="18"/>
          <w:szCs w:val="18"/>
        </w:rPr>
        <w:t xml:space="preserve">      Elizabeth Fry, Prison Reformer, 1845</w:t>
      </w:r>
    </w:p>
    <w:p w14:paraId="21FC7403" w14:textId="6A7BE684" w:rsidR="008C41F2" w:rsidRPr="00504E9B" w:rsidRDefault="00F21A1E" w:rsidP="008C41F2">
      <w:pPr>
        <w:rPr>
          <w:sz w:val="18"/>
          <w:szCs w:val="18"/>
        </w:rPr>
      </w:pPr>
      <w:r w:rsidRPr="00504E9B">
        <w:rPr>
          <w:i/>
          <w:sz w:val="18"/>
          <w:szCs w:val="18"/>
        </w:rPr>
        <w:t xml:space="preserve">      Edith Cavell, Nurse, 1915</w:t>
      </w:r>
      <w:r w:rsidR="2CFE0F42" w:rsidRPr="00504E9B">
        <w:br/>
      </w:r>
      <w:r w:rsidR="008C41F2" w:rsidRPr="00504E9B">
        <w:rPr>
          <w:sz w:val="18"/>
          <w:szCs w:val="18"/>
        </w:rPr>
        <w:t xml:space="preserve">We pray for the bishop, </w:t>
      </w:r>
      <w:r w:rsidR="00320FC0" w:rsidRPr="00504E9B">
        <w:rPr>
          <w:sz w:val="18"/>
          <w:szCs w:val="18"/>
        </w:rPr>
        <w:t>clergy,</w:t>
      </w:r>
      <w:r w:rsidR="008C41F2" w:rsidRPr="00504E9B">
        <w:rPr>
          <w:sz w:val="18"/>
          <w:szCs w:val="18"/>
        </w:rPr>
        <w:t xml:space="preserve"> and laity of </w:t>
      </w:r>
      <w:r w:rsidR="00977F6D" w:rsidRPr="00504E9B">
        <w:rPr>
          <w:sz w:val="18"/>
          <w:szCs w:val="18"/>
        </w:rPr>
        <w:t>The Diocese of Central Busoga – The Church of the Province of Uganda</w:t>
      </w:r>
    </w:p>
    <w:p w14:paraId="47274C67" w14:textId="4838EC5A" w:rsidR="00634D18" w:rsidRPr="00504E9B" w:rsidRDefault="00634D18" w:rsidP="12F53060">
      <w:pPr>
        <w:rPr>
          <w:b/>
          <w:sz w:val="18"/>
          <w:szCs w:val="18"/>
        </w:rPr>
      </w:pPr>
      <w:r w:rsidRPr="00504E9B">
        <w:rPr>
          <w:sz w:val="18"/>
          <w:szCs w:val="18"/>
        </w:rPr>
        <w:t>BRIGHTON, St Michael and All Angels:  John Blackburn, I; Kevin Humphrys, Asst.</w:t>
      </w:r>
      <w:r w:rsidR="00030819" w:rsidRPr="00504E9B">
        <w:rPr>
          <w:sz w:val="18"/>
          <w:szCs w:val="18"/>
        </w:rPr>
        <w:t xml:space="preserve"> </w:t>
      </w:r>
      <w:r w:rsidRPr="00504E9B">
        <w:rPr>
          <w:sz w:val="18"/>
          <w:szCs w:val="18"/>
        </w:rPr>
        <w:t>C </w:t>
      </w:r>
      <w:r w:rsidRPr="00504E9B">
        <w:rPr>
          <w:b/>
          <w:sz w:val="18"/>
          <w:szCs w:val="18"/>
        </w:rPr>
        <w:t xml:space="preserve"> </w:t>
      </w:r>
    </w:p>
    <w:p w14:paraId="0AE00F4A" w14:textId="141ECB10" w:rsidR="005F311D" w:rsidRPr="00504E9B" w:rsidRDefault="2CFE0F42" w:rsidP="12F53060">
      <w:pPr>
        <w:rPr>
          <w:sz w:val="18"/>
          <w:szCs w:val="18"/>
        </w:rPr>
      </w:pPr>
      <w:r w:rsidRPr="00504E9B">
        <w:rPr>
          <w:b/>
          <w:sz w:val="18"/>
          <w:szCs w:val="18"/>
        </w:rPr>
        <w:t>13</w:t>
      </w:r>
      <w:r w:rsidR="001A027A" w:rsidRPr="00504E9B">
        <w:rPr>
          <w:b/>
          <w:sz w:val="18"/>
          <w:szCs w:val="18"/>
        </w:rPr>
        <w:t xml:space="preserve"> </w:t>
      </w:r>
      <w:r w:rsidR="001A027A" w:rsidRPr="00504E9B">
        <w:rPr>
          <w:i/>
          <w:sz w:val="18"/>
          <w:szCs w:val="18"/>
        </w:rPr>
        <w:t>Edward the Confessor, King of England, 1066</w:t>
      </w:r>
      <w:r w:rsidR="2F7E5BB9" w:rsidRPr="00504E9B">
        <w:br/>
      </w:r>
      <w:r w:rsidRPr="00504E9B">
        <w:rPr>
          <w:sz w:val="18"/>
          <w:szCs w:val="18"/>
        </w:rPr>
        <w:t xml:space="preserve">We pray for the bishop, </w:t>
      </w:r>
      <w:r w:rsidR="00394591" w:rsidRPr="00504E9B">
        <w:rPr>
          <w:sz w:val="18"/>
          <w:szCs w:val="18"/>
        </w:rPr>
        <w:t>clergy,</w:t>
      </w:r>
      <w:r w:rsidRPr="00504E9B">
        <w:rPr>
          <w:sz w:val="18"/>
          <w:szCs w:val="18"/>
        </w:rPr>
        <w:t xml:space="preserve"> and laity of </w:t>
      </w:r>
      <w:r w:rsidR="000D1920" w:rsidRPr="00504E9B">
        <w:rPr>
          <w:sz w:val="18"/>
          <w:szCs w:val="18"/>
        </w:rPr>
        <w:t xml:space="preserve">The Diocese of Butare – </w:t>
      </w:r>
      <w:proofErr w:type="spellStart"/>
      <w:r w:rsidR="000D1920" w:rsidRPr="00504E9B">
        <w:rPr>
          <w:sz w:val="18"/>
          <w:szCs w:val="18"/>
        </w:rPr>
        <w:t>Eglise</w:t>
      </w:r>
      <w:proofErr w:type="spellEnd"/>
      <w:r w:rsidR="000D1920" w:rsidRPr="00504E9B">
        <w:rPr>
          <w:sz w:val="18"/>
          <w:szCs w:val="18"/>
        </w:rPr>
        <w:t xml:space="preserve"> </w:t>
      </w:r>
      <w:proofErr w:type="spellStart"/>
      <w:r w:rsidR="000D1920" w:rsidRPr="00504E9B">
        <w:rPr>
          <w:sz w:val="18"/>
          <w:szCs w:val="18"/>
        </w:rPr>
        <w:t>Anglicane</w:t>
      </w:r>
      <w:proofErr w:type="spellEnd"/>
      <w:r w:rsidR="000D1920" w:rsidRPr="00504E9B">
        <w:rPr>
          <w:sz w:val="18"/>
          <w:szCs w:val="18"/>
        </w:rPr>
        <w:t xml:space="preserve"> du Rwanda</w:t>
      </w:r>
    </w:p>
    <w:p w14:paraId="1E8F8105" w14:textId="77777777" w:rsidR="00B604D6" w:rsidRPr="00504E9B" w:rsidRDefault="00B604D6" w:rsidP="59FE1CC7">
      <w:pPr>
        <w:rPr>
          <w:sz w:val="18"/>
          <w:szCs w:val="18"/>
        </w:rPr>
      </w:pPr>
      <w:r w:rsidRPr="00504E9B">
        <w:rPr>
          <w:sz w:val="18"/>
          <w:szCs w:val="18"/>
        </w:rPr>
        <w:t>BRIGHTON, St Nicholas: Vacant</w:t>
      </w:r>
    </w:p>
    <w:p w14:paraId="47639CFF" w14:textId="1DB75DA0" w:rsidR="00217B70" w:rsidRPr="00504E9B" w:rsidRDefault="2CFE0F42" w:rsidP="59FE1CC7">
      <w:pPr>
        <w:rPr>
          <w:b/>
          <w:sz w:val="18"/>
          <w:szCs w:val="18"/>
        </w:rPr>
      </w:pPr>
      <w:r w:rsidRPr="00504E9B">
        <w:rPr>
          <w:b/>
          <w:sz w:val="18"/>
          <w:szCs w:val="18"/>
        </w:rPr>
        <w:t>14</w:t>
      </w:r>
      <w:r w:rsidRPr="00504E9B">
        <w:rPr>
          <w:sz w:val="18"/>
          <w:szCs w:val="18"/>
        </w:rPr>
        <w:t xml:space="preserve"> </w:t>
      </w:r>
      <w:r w:rsidR="00F333CA" w:rsidRPr="00504E9B">
        <w:rPr>
          <w:i/>
          <w:sz w:val="18"/>
          <w:szCs w:val="18"/>
        </w:rPr>
        <w:t>Richard Durnford 1895</w:t>
      </w:r>
    </w:p>
    <w:p w14:paraId="6EBA929B" w14:textId="13843B23" w:rsidR="00705282" w:rsidRPr="00504E9B" w:rsidRDefault="2CFE0F42" w:rsidP="59FE1CC7">
      <w:pPr>
        <w:rPr>
          <w:sz w:val="18"/>
          <w:szCs w:val="18"/>
        </w:rPr>
      </w:pPr>
      <w:r w:rsidRPr="00504E9B">
        <w:rPr>
          <w:sz w:val="18"/>
          <w:szCs w:val="18"/>
        </w:rPr>
        <w:t xml:space="preserve">We pray for the bishop, </w:t>
      </w:r>
      <w:r w:rsidR="00394591" w:rsidRPr="00504E9B">
        <w:rPr>
          <w:sz w:val="18"/>
          <w:szCs w:val="18"/>
        </w:rPr>
        <w:t>clergy,</w:t>
      </w:r>
      <w:r w:rsidRPr="00504E9B">
        <w:rPr>
          <w:sz w:val="18"/>
          <w:szCs w:val="18"/>
        </w:rPr>
        <w:t xml:space="preserve"> and laity of </w:t>
      </w:r>
      <w:r w:rsidR="006222CA" w:rsidRPr="00504E9B">
        <w:rPr>
          <w:sz w:val="18"/>
          <w:szCs w:val="18"/>
        </w:rPr>
        <w:t xml:space="preserve">The Diocese of </w:t>
      </w:r>
      <w:proofErr w:type="spellStart"/>
      <w:r w:rsidR="006222CA" w:rsidRPr="00504E9B">
        <w:rPr>
          <w:sz w:val="18"/>
          <w:szCs w:val="18"/>
        </w:rPr>
        <w:t>Butere</w:t>
      </w:r>
      <w:proofErr w:type="spellEnd"/>
      <w:r w:rsidR="006222CA" w:rsidRPr="00504E9B">
        <w:rPr>
          <w:sz w:val="18"/>
          <w:szCs w:val="18"/>
        </w:rPr>
        <w:t xml:space="preserve"> – The Anglican Church of Kenya</w:t>
      </w:r>
    </w:p>
    <w:p w14:paraId="6F3371F6" w14:textId="29FB1662" w:rsidR="0004300D" w:rsidRPr="00504E9B" w:rsidRDefault="0004300D" w:rsidP="0004300D">
      <w:pPr>
        <w:rPr>
          <w:sz w:val="18"/>
          <w:szCs w:val="18"/>
        </w:rPr>
      </w:pPr>
      <w:r w:rsidRPr="00504E9B">
        <w:rPr>
          <w:sz w:val="18"/>
          <w:szCs w:val="18"/>
        </w:rPr>
        <w:t xml:space="preserve">BRIGHTON, St Peter:  Dan Millest, </w:t>
      </w:r>
      <w:r w:rsidR="004D355E" w:rsidRPr="00504E9B">
        <w:rPr>
          <w:sz w:val="18"/>
          <w:szCs w:val="18"/>
        </w:rPr>
        <w:t>I</w:t>
      </w:r>
      <w:r w:rsidRPr="00504E9B">
        <w:rPr>
          <w:sz w:val="18"/>
          <w:szCs w:val="18"/>
        </w:rPr>
        <w:t>; Bob Barstow, Asst</w:t>
      </w:r>
      <w:r w:rsidR="00612DD2" w:rsidRPr="00504E9B">
        <w:rPr>
          <w:sz w:val="18"/>
          <w:szCs w:val="18"/>
        </w:rPr>
        <w:t xml:space="preserve"> </w:t>
      </w:r>
      <w:r w:rsidRPr="00504E9B">
        <w:rPr>
          <w:sz w:val="18"/>
          <w:szCs w:val="18"/>
        </w:rPr>
        <w:t xml:space="preserve">V; Helen </w:t>
      </w:r>
      <w:r w:rsidR="006406DB" w:rsidRPr="00504E9B">
        <w:rPr>
          <w:sz w:val="18"/>
          <w:szCs w:val="18"/>
        </w:rPr>
        <w:t xml:space="preserve">Garratt, </w:t>
      </w:r>
      <w:proofErr w:type="spellStart"/>
      <w:r w:rsidR="006406DB" w:rsidRPr="00504E9B">
        <w:rPr>
          <w:sz w:val="18"/>
          <w:szCs w:val="18"/>
        </w:rPr>
        <w:t>Ass.V</w:t>
      </w:r>
      <w:proofErr w:type="spellEnd"/>
      <w:r w:rsidRPr="00504E9B">
        <w:rPr>
          <w:sz w:val="18"/>
          <w:szCs w:val="18"/>
        </w:rPr>
        <w:t>, Thomas Holbird, Ass.</w:t>
      </w:r>
      <w:r w:rsidR="00612DD2" w:rsidRPr="00504E9B">
        <w:rPr>
          <w:sz w:val="18"/>
          <w:szCs w:val="18"/>
        </w:rPr>
        <w:t xml:space="preserve"> </w:t>
      </w:r>
      <w:r w:rsidRPr="00504E9B">
        <w:rPr>
          <w:sz w:val="18"/>
          <w:szCs w:val="18"/>
        </w:rPr>
        <w:t>M; Vanessa Vollebregt, </w:t>
      </w:r>
      <w:proofErr w:type="spellStart"/>
      <w:r w:rsidRPr="00504E9B">
        <w:rPr>
          <w:sz w:val="18"/>
          <w:szCs w:val="18"/>
        </w:rPr>
        <w:t>Rdr</w:t>
      </w:r>
      <w:proofErr w:type="spellEnd"/>
      <w:r w:rsidRPr="00504E9B">
        <w:rPr>
          <w:sz w:val="18"/>
          <w:szCs w:val="18"/>
        </w:rPr>
        <w:t> </w:t>
      </w:r>
    </w:p>
    <w:p w14:paraId="10C3587C" w14:textId="77777777" w:rsidR="000406E2" w:rsidRPr="00504E9B" w:rsidRDefault="2CFE0F42" w:rsidP="000406E2">
      <w:pPr>
        <w:rPr>
          <w:i/>
          <w:sz w:val="18"/>
          <w:szCs w:val="18"/>
        </w:rPr>
      </w:pPr>
      <w:r w:rsidRPr="00504E9B">
        <w:rPr>
          <w:b/>
          <w:sz w:val="18"/>
          <w:szCs w:val="18"/>
        </w:rPr>
        <w:t xml:space="preserve">15 </w:t>
      </w:r>
      <w:r w:rsidR="000406E2" w:rsidRPr="00504E9B">
        <w:rPr>
          <w:i/>
          <w:sz w:val="18"/>
          <w:szCs w:val="18"/>
        </w:rPr>
        <w:t xml:space="preserve">Teresa of Avila, Teacher of the Faith, 1582 </w:t>
      </w:r>
    </w:p>
    <w:p w14:paraId="081BBE5D" w14:textId="621A0F17" w:rsidR="5F8E9301" w:rsidRPr="00504E9B" w:rsidRDefault="000406E2" w:rsidP="007C0C9A">
      <w:pPr>
        <w:rPr>
          <w:sz w:val="18"/>
          <w:szCs w:val="18"/>
        </w:rPr>
      </w:pPr>
      <w:r w:rsidRPr="00504E9B">
        <w:rPr>
          <w:i/>
          <w:sz w:val="18"/>
          <w:szCs w:val="18"/>
        </w:rPr>
        <w:t xml:space="preserve">     Wulfrun, Archbishop, Missionary, 720</w:t>
      </w:r>
      <w:r w:rsidR="001F6FA6" w:rsidRPr="00504E9B">
        <w:br/>
      </w:r>
      <w:r w:rsidR="2CFE0F42" w:rsidRPr="00504E9B">
        <w:rPr>
          <w:sz w:val="18"/>
          <w:szCs w:val="18"/>
        </w:rPr>
        <w:t xml:space="preserve">We pray for the bishop, </w:t>
      </w:r>
      <w:r w:rsidR="00394591" w:rsidRPr="00504E9B">
        <w:rPr>
          <w:sz w:val="18"/>
          <w:szCs w:val="18"/>
        </w:rPr>
        <w:t>clergy,</w:t>
      </w:r>
      <w:r w:rsidR="2CFE0F42" w:rsidRPr="00504E9B">
        <w:rPr>
          <w:sz w:val="18"/>
          <w:szCs w:val="18"/>
        </w:rPr>
        <w:t xml:space="preserve"> and laity of </w:t>
      </w:r>
      <w:r w:rsidR="00EC5D05" w:rsidRPr="00504E9B">
        <w:rPr>
          <w:sz w:val="18"/>
          <w:szCs w:val="18"/>
        </w:rPr>
        <w:t>T</w:t>
      </w:r>
      <w:r w:rsidR="00470ABB" w:rsidRPr="00504E9B">
        <w:t xml:space="preserve"> </w:t>
      </w:r>
      <w:r w:rsidR="00470ABB" w:rsidRPr="00504E9B">
        <w:rPr>
          <w:sz w:val="18"/>
          <w:szCs w:val="18"/>
        </w:rPr>
        <w:t>The Diocese of Buye – The Anglican Church of Burundi</w:t>
      </w:r>
      <w:r w:rsidR="001F6FA6" w:rsidRPr="00504E9B">
        <w:br/>
      </w:r>
      <w:r w:rsidR="007C0C9A" w:rsidRPr="00504E9B">
        <w:rPr>
          <w:sz w:val="18"/>
          <w:szCs w:val="18"/>
        </w:rPr>
        <w:t>BRIGHTON: The Annunciation:  Anthony Murley, I</w:t>
      </w:r>
    </w:p>
    <w:p w14:paraId="737852B4" w14:textId="77777777" w:rsidR="007A3201" w:rsidRPr="00504E9B" w:rsidRDefault="2CFE0F42" w:rsidP="007A3201">
      <w:pPr>
        <w:rPr>
          <w:i/>
          <w:sz w:val="18"/>
          <w:szCs w:val="18"/>
        </w:rPr>
      </w:pPr>
      <w:r w:rsidRPr="00504E9B">
        <w:rPr>
          <w:b/>
          <w:sz w:val="18"/>
          <w:szCs w:val="18"/>
        </w:rPr>
        <w:t>16</w:t>
      </w:r>
      <w:r w:rsidR="007A3201" w:rsidRPr="00504E9B">
        <w:rPr>
          <w:i/>
          <w:color w:val="000000" w:themeColor="text1"/>
          <w:sz w:val="16"/>
          <w:szCs w:val="16"/>
        </w:rPr>
        <w:t xml:space="preserve"> </w:t>
      </w:r>
      <w:r w:rsidR="007A3201" w:rsidRPr="00504E9B">
        <w:rPr>
          <w:i/>
          <w:sz w:val="18"/>
          <w:szCs w:val="18"/>
        </w:rPr>
        <w:t xml:space="preserve">Nicholas Ridley, Bishop of London, and Hugh Latimer, Bishop  </w:t>
      </w:r>
    </w:p>
    <w:p w14:paraId="6182859A" w14:textId="40EEDB73" w:rsidR="007A3201" w:rsidRPr="00504E9B" w:rsidRDefault="007A3201" w:rsidP="007A3201">
      <w:pPr>
        <w:rPr>
          <w:sz w:val="18"/>
          <w:szCs w:val="18"/>
        </w:rPr>
      </w:pPr>
      <w:r w:rsidRPr="00504E9B">
        <w:rPr>
          <w:i/>
          <w:sz w:val="18"/>
          <w:szCs w:val="18"/>
        </w:rPr>
        <w:t xml:space="preserve">     of Worcester, Reformation Martyrs, 1555 </w:t>
      </w:r>
    </w:p>
    <w:p w14:paraId="3FAFDC26" w14:textId="15D404C5" w:rsidR="00EA3BE0" w:rsidRPr="00504E9B" w:rsidRDefault="007A3201" w:rsidP="00EA3BE0">
      <w:pPr>
        <w:rPr>
          <w:sz w:val="18"/>
          <w:szCs w:val="18"/>
        </w:rPr>
      </w:pPr>
      <w:r w:rsidRPr="00504E9B">
        <w:rPr>
          <w:i/>
          <w:sz w:val="18"/>
          <w:szCs w:val="18"/>
        </w:rPr>
        <w:t xml:space="preserve">    Thomas Rushock 1393</w:t>
      </w:r>
      <w:r w:rsidR="001F6FA6" w:rsidRPr="00504E9B">
        <w:br/>
      </w:r>
      <w:r w:rsidR="2CFE0F42" w:rsidRPr="00504E9B">
        <w:rPr>
          <w:sz w:val="18"/>
          <w:szCs w:val="18"/>
        </w:rPr>
        <w:t xml:space="preserve">We pray for the bishop, </w:t>
      </w:r>
      <w:r w:rsidR="00394591" w:rsidRPr="00504E9B">
        <w:rPr>
          <w:sz w:val="18"/>
          <w:szCs w:val="18"/>
        </w:rPr>
        <w:t>clergy,</w:t>
      </w:r>
      <w:r w:rsidR="2CFE0F42" w:rsidRPr="00504E9B">
        <w:rPr>
          <w:sz w:val="18"/>
          <w:szCs w:val="18"/>
        </w:rPr>
        <w:t xml:space="preserve"> and laity of </w:t>
      </w:r>
      <w:r w:rsidR="00710C21" w:rsidRPr="00504E9B">
        <w:rPr>
          <w:sz w:val="18"/>
          <w:szCs w:val="18"/>
        </w:rPr>
        <w:t xml:space="preserve">The Diocese of </w:t>
      </w:r>
      <w:proofErr w:type="spellStart"/>
      <w:r w:rsidR="00710C21" w:rsidRPr="00504E9B">
        <w:rPr>
          <w:sz w:val="18"/>
          <w:szCs w:val="18"/>
        </w:rPr>
        <w:t>Byumba</w:t>
      </w:r>
      <w:proofErr w:type="spellEnd"/>
      <w:r w:rsidR="00710C21" w:rsidRPr="00504E9B">
        <w:rPr>
          <w:sz w:val="18"/>
          <w:szCs w:val="18"/>
        </w:rPr>
        <w:t xml:space="preserve"> – </w:t>
      </w:r>
      <w:proofErr w:type="spellStart"/>
      <w:r w:rsidR="00710C21" w:rsidRPr="00504E9B">
        <w:rPr>
          <w:sz w:val="18"/>
          <w:szCs w:val="18"/>
        </w:rPr>
        <w:t>Eglise</w:t>
      </w:r>
      <w:proofErr w:type="spellEnd"/>
      <w:r w:rsidR="00710C21" w:rsidRPr="00504E9B">
        <w:rPr>
          <w:sz w:val="18"/>
          <w:szCs w:val="18"/>
        </w:rPr>
        <w:t xml:space="preserve"> </w:t>
      </w:r>
      <w:proofErr w:type="spellStart"/>
      <w:r w:rsidR="00710C21" w:rsidRPr="00504E9B">
        <w:rPr>
          <w:sz w:val="18"/>
          <w:szCs w:val="18"/>
        </w:rPr>
        <w:t>Anglicane</w:t>
      </w:r>
      <w:proofErr w:type="spellEnd"/>
      <w:r w:rsidR="00710C21" w:rsidRPr="00504E9B">
        <w:rPr>
          <w:sz w:val="18"/>
          <w:szCs w:val="18"/>
        </w:rPr>
        <w:t xml:space="preserve"> du Rwanda</w:t>
      </w:r>
      <w:r w:rsidR="001F6FA6" w:rsidRPr="00504E9B">
        <w:br/>
      </w:r>
      <w:r w:rsidR="00EA3BE0" w:rsidRPr="00504E9B">
        <w:rPr>
          <w:sz w:val="18"/>
          <w:szCs w:val="18"/>
        </w:rPr>
        <w:t>BRIGHTON, The Chapel Royal:  Rich Merrick, I</w:t>
      </w:r>
    </w:p>
    <w:p w14:paraId="04E5D221" w14:textId="215C0A9B" w:rsidR="00344F6C" w:rsidRPr="00504E9B" w:rsidRDefault="2CFE0F42" w:rsidP="00EA3BE0">
      <w:pPr>
        <w:rPr>
          <w:b/>
          <w:sz w:val="18"/>
          <w:szCs w:val="18"/>
        </w:rPr>
      </w:pPr>
      <w:r w:rsidRPr="00504E9B">
        <w:rPr>
          <w:b/>
          <w:sz w:val="18"/>
          <w:szCs w:val="18"/>
        </w:rPr>
        <w:t>17</w:t>
      </w:r>
      <w:r w:rsidR="00DB439E" w:rsidRPr="00504E9B">
        <w:rPr>
          <w:b/>
          <w:sz w:val="18"/>
          <w:szCs w:val="18"/>
        </w:rPr>
        <w:t xml:space="preserve"> </w:t>
      </w:r>
      <w:r w:rsidR="00DB439E" w:rsidRPr="00504E9B">
        <w:rPr>
          <w:i/>
          <w:sz w:val="18"/>
          <w:szCs w:val="18"/>
        </w:rPr>
        <w:t>Ignatius, Bishop of Antioch, Martyr, c.107</w:t>
      </w:r>
      <w:r w:rsidR="001F6FA6" w:rsidRPr="00504E9B">
        <w:br/>
      </w:r>
      <w:r w:rsidRPr="00504E9B">
        <w:rPr>
          <w:sz w:val="18"/>
          <w:szCs w:val="18"/>
        </w:rPr>
        <w:t xml:space="preserve">We pray for the bishop, </w:t>
      </w:r>
      <w:r w:rsidR="00394591" w:rsidRPr="00504E9B">
        <w:rPr>
          <w:sz w:val="18"/>
          <w:szCs w:val="18"/>
        </w:rPr>
        <w:t>clergy,</w:t>
      </w:r>
      <w:r w:rsidRPr="00504E9B">
        <w:rPr>
          <w:sz w:val="18"/>
          <w:szCs w:val="18"/>
        </w:rPr>
        <w:t xml:space="preserve"> and laity of</w:t>
      </w:r>
      <w:r w:rsidR="00D44EB5" w:rsidRPr="00504E9B">
        <w:t xml:space="preserve"> </w:t>
      </w:r>
      <w:r w:rsidR="00D44EB5" w:rsidRPr="00504E9B">
        <w:rPr>
          <w:sz w:val="18"/>
          <w:szCs w:val="18"/>
        </w:rPr>
        <w:t>The Diocese of Calabar – The Church of Nigeria (Anglican Communion)</w:t>
      </w:r>
    </w:p>
    <w:p w14:paraId="5AA49692" w14:textId="7F3A578E" w:rsidR="00DC2ABA" w:rsidRPr="00504E9B" w:rsidRDefault="00F009CA" w:rsidP="12F53060">
      <w:pPr>
        <w:rPr>
          <w:sz w:val="18"/>
          <w:szCs w:val="18"/>
        </w:rPr>
      </w:pPr>
      <w:r w:rsidRPr="00504E9B">
        <w:rPr>
          <w:sz w:val="18"/>
          <w:szCs w:val="18"/>
        </w:rPr>
        <w:t>MOULSECOOMB with BEVENDEAN and COLDEAN: </w:t>
      </w:r>
      <w:r w:rsidR="003A2F8D" w:rsidRPr="00504E9B">
        <w:rPr>
          <w:sz w:val="18"/>
          <w:szCs w:val="18"/>
        </w:rPr>
        <w:t>The Revd Dr</w:t>
      </w:r>
      <w:r w:rsidR="000C3F65" w:rsidRPr="00504E9B">
        <w:rPr>
          <w:sz w:val="18"/>
          <w:szCs w:val="18"/>
        </w:rPr>
        <w:t xml:space="preserve"> James Harding R;</w:t>
      </w:r>
      <w:r w:rsidRPr="00504E9B">
        <w:rPr>
          <w:sz w:val="18"/>
          <w:szCs w:val="18"/>
        </w:rPr>
        <w:t> </w:t>
      </w:r>
      <w:r w:rsidR="00D02499" w:rsidRPr="00504E9B">
        <w:rPr>
          <w:i/>
          <w:sz w:val="18"/>
          <w:szCs w:val="18"/>
        </w:rPr>
        <w:t>Vacant TR</w:t>
      </w:r>
      <w:r w:rsidRPr="00504E9B">
        <w:rPr>
          <w:sz w:val="18"/>
          <w:szCs w:val="18"/>
        </w:rPr>
        <w:t>; Betsy Gray-Hammond, TV</w:t>
      </w:r>
    </w:p>
    <w:p w14:paraId="2A2657EC" w14:textId="3466FA3F" w:rsidR="00C93722" w:rsidRPr="00504E9B" w:rsidRDefault="00C93722" w:rsidP="12F53060">
      <w:pPr>
        <w:rPr>
          <w:rFonts w:eastAsia="Calibri"/>
          <w:color w:val="000000" w:themeColor="text1"/>
          <w:sz w:val="18"/>
          <w:szCs w:val="18"/>
        </w:rPr>
      </w:pPr>
      <w:r w:rsidRPr="00504E9B">
        <w:drawing>
          <wp:inline distT="0" distB="0" distL="0" distR="0" wp14:anchorId="6E82F87C" wp14:editId="31839473">
            <wp:extent cx="2889885" cy="18415"/>
            <wp:effectExtent l="0" t="0" r="5715" b="635"/>
            <wp:docPr id="1775508350" name="Picture 65831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1B35B6" w14:textId="49D62ED1" w:rsidR="00DA4A2F" w:rsidRPr="00504E9B" w:rsidRDefault="2CFE0F42" w:rsidP="59FE1CC7">
      <w:pPr>
        <w:spacing w:line="259" w:lineRule="auto"/>
        <w:rPr>
          <w:b/>
          <w:sz w:val="18"/>
          <w:szCs w:val="18"/>
        </w:rPr>
      </w:pPr>
      <w:r w:rsidRPr="00504E9B">
        <w:rPr>
          <w:b/>
          <w:sz w:val="18"/>
          <w:szCs w:val="18"/>
        </w:rPr>
        <w:t>18</w:t>
      </w:r>
      <w:r w:rsidR="003C211E" w:rsidRPr="00504E9B">
        <w:t xml:space="preserve"> </w:t>
      </w:r>
      <w:r w:rsidR="003C211E" w:rsidRPr="00504E9B">
        <w:rPr>
          <w:b/>
          <w:sz w:val="18"/>
          <w:szCs w:val="18"/>
        </w:rPr>
        <w:t>20th Sunday after Trinity</w:t>
      </w:r>
    </w:p>
    <w:p w14:paraId="4BE870D7" w14:textId="75025D14" w:rsidR="00DA4A2F" w:rsidRPr="00504E9B" w:rsidRDefault="00DA4A2F" w:rsidP="00DA4A2F">
      <w:pPr>
        <w:rPr>
          <w:sz w:val="18"/>
          <w:szCs w:val="18"/>
        </w:rPr>
      </w:pPr>
      <w:r w:rsidRPr="00504E9B">
        <w:rPr>
          <w:sz w:val="18"/>
          <w:szCs w:val="18"/>
        </w:rPr>
        <w:t>Pray for The</w:t>
      </w:r>
      <w:r w:rsidR="003C211E" w:rsidRPr="00504E9B">
        <w:rPr>
          <w:sz w:val="18"/>
          <w:szCs w:val="18"/>
        </w:rPr>
        <w:t xml:space="preserve"> Anglican Church of Canada</w:t>
      </w:r>
    </w:p>
    <w:p w14:paraId="74D9F686" w14:textId="46445558" w:rsidR="2EF3157D" w:rsidRPr="00504E9B" w:rsidRDefault="00DA4A2F" w:rsidP="00504E9B">
      <w:pPr>
        <w:rPr>
          <w:sz w:val="18"/>
          <w:szCs w:val="18"/>
        </w:rPr>
      </w:pPr>
      <w:r w:rsidRPr="00504E9B">
        <w:rPr>
          <w:sz w:val="18"/>
          <w:szCs w:val="18"/>
        </w:rPr>
        <w:t xml:space="preserve">Pray for </w:t>
      </w:r>
      <w:r w:rsidR="00B42F9F" w:rsidRPr="00504E9B">
        <w:rPr>
          <w:sz w:val="18"/>
          <w:szCs w:val="18"/>
        </w:rPr>
        <w:t>Operations</w:t>
      </w:r>
      <w:r w:rsidR="00006B25" w:rsidRPr="00504E9B">
        <w:rPr>
          <w:sz w:val="18"/>
          <w:szCs w:val="18"/>
        </w:rPr>
        <w:t xml:space="preserve"> Team</w:t>
      </w:r>
      <w:r w:rsidR="003755B5" w:rsidRPr="00504E9B">
        <w:rPr>
          <w:sz w:val="18"/>
          <w:szCs w:val="18"/>
        </w:rPr>
        <w:t xml:space="preserve"> Zoe Smith, </w:t>
      </w:r>
      <w:r w:rsidR="00F935DF" w:rsidRPr="00504E9B">
        <w:rPr>
          <w:sz w:val="18"/>
          <w:szCs w:val="18"/>
        </w:rPr>
        <w:t>Wendy Harding, Alan Bates, Charlotte Rose</w:t>
      </w:r>
    </w:p>
    <w:p w14:paraId="5926B92D" w14:textId="77777777" w:rsidR="00F217EA" w:rsidRPr="00504E9B" w:rsidRDefault="001F6FA6" w:rsidP="00F217EA">
      <w:pPr>
        <w:spacing w:line="259" w:lineRule="auto"/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19</w:t>
      </w:r>
      <w:r w:rsidRPr="00504E9B">
        <w:rPr>
          <w:rFonts w:cstheme="minorHAnsi"/>
          <w:sz w:val="18"/>
          <w:szCs w:val="18"/>
        </w:rPr>
        <w:t xml:space="preserve"> </w:t>
      </w:r>
      <w:r w:rsidR="00F217EA" w:rsidRPr="00504E9B">
        <w:rPr>
          <w:rFonts w:cstheme="minorHAnsi"/>
          <w:i/>
          <w:iCs/>
          <w:sz w:val="18"/>
          <w:szCs w:val="18"/>
        </w:rPr>
        <w:t xml:space="preserve">Henry Martyn, Translator of the Scriptures, Missionary in India </w:t>
      </w:r>
    </w:p>
    <w:p w14:paraId="6791F858" w14:textId="69B73C8B" w:rsidR="00F217EA" w:rsidRPr="00504E9B" w:rsidRDefault="00F217EA" w:rsidP="00F217EA">
      <w:pPr>
        <w:spacing w:line="259" w:lineRule="auto"/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and Persia, 1812 </w:t>
      </w:r>
    </w:p>
    <w:p w14:paraId="57D5A898" w14:textId="4A3B78D2" w:rsidR="00F217EA" w:rsidRPr="00504E9B" w:rsidRDefault="00F217EA" w:rsidP="7D064429">
      <w:pPr>
        <w:spacing w:line="259" w:lineRule="auto"/>
        <w:rPr>
          <w:i/>
          <w:iCs/>
          <w:sz w:val="18"/>
          <w:szCs w:val="18"/>
        </w:rPr>
      </w:pPr>
      <w:r w:rsidRPr="00504E9B">
        <w:rPr>
          <w:i/>
          <w:iCs/>
          <w:sz w:val="18"/>
          <w:szCs w:val="18"/>
        </w:rPr>
        <w:t xml:space="preserve">     Philip Howard of Arundel, Martyr, 1595; Richard Woodman</w:t>
      </w:r>
      <w:r w:rsidR="6271C113" w:rsidRPr="00504E9B">
        <w:rPr>
          <w:i/>
          <w:iCs/>
          <w:sz w:val="18"/>
          <w:szCs w:val="18"/>
        </w:rPr>
        <w:t xml:space="preserve"> </w:t>
      </w:r>
      <w:r w:rsidRPr="00504E9B">
        <w:rPr>
          <w:i/>
          <w:iCs/>
          <w:sz w:val="18"/>
          <w:szCs w:val="18"/>
        </w:rPr>
        <w:t xml:space="preserve">and   </w:t>
      </w:r>
    </w:p>
    <w:p w14:paraId="79DFF1DB" w14:textId="77777777" w:rsidR="00F217EA" w:rsidRPr="00504E9B" w:rsidRDefault="00F217EA" w:rsidP="00F217EA">
      <w:pPr>
        <w:spacing w:line="259" w:lineRule="auto"/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Companions, Martyrs at Lewes, 1557; and the other Sussex  </w:t>
      </w:r>
    </w:p>
    <w:p w14:paraId="5A8A1CA2" w14:textId="6D72E375" w:rsidR="00DC35D1" w:rsidRPr="00504E9B" w:rsidRDefault="00F217EA" w:rsidP="007C368A">
      <w:pPr>
        <w:spacing w:line="259" w:lineRule="auto"/>
        <w:rPr>
          <w:rFonts w:cstheme="minorHAnsi"/>
          <w:b/>
          <w:b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Martyrs of the Reformation Era</w:t>
      </w:r>
      <w:r w:rsidR="001F6FA6" w:rsidRPr="00504E9B">
        <w:rPr>
          <w:rFonts w:cstheme="minorHAnsi"/>
        </w:rPr>
        <w:br/>
      </w:r>
      <w:r w:rsidR="0019524D" w:rsidRPr="00504E9B">
        <w:rPr>
          <w:rFonts w:cstheme="minorHAnsi"/>
          <w:sz w:val="18"/>
          <w:szCs w:val="18"/>
        </w:rPr>
        <w:t xml:space="preserve">We pray for the bishop, </w:t>
      </w:r>
      <w:r w:rsidR="00394591" w:rsidRPr="00504E9B">
        <w:rPr>
          <w:rFonts w:cstheme="minorHAnsi"/>
          <w:sz w:val="18"/>
          <w:szCs w:val="18"/>
        </w:rPr>
        <w:t>clergy,</w:t>
      </w:r>
      <w:r w:rsidR="0019524D" w:rsidRPr="00504E9B">
        <w:rPr>
          <w:rFonts w:cstheme="minorHAnsi"/>
          <w:sz w:val="18"/>
          <w:szCs w:val="18"/>
        </w:rPr>
        <w:t xml:space="preserve"> and laity of </w:t>
      </w:r>
      <w:r w:rsidR="00FD20C5" w:rsidRPr="00504E9B">
        <w:rPr>
          <w:rFonts w:cstheme="minorHAnsi"/>
          <w:sz w:val="18"/>
          <w:szCs w:val="18"/>
        </w:rPr>
        <w:t>The Diocese of Calcutta – The Church of North India (United)</w:t>
      </w:r>
      <w:r w:rsidR="0019524D" w:rsidRPr="00504E9B">
        <w:rPr>
          <w:rFonts w:cstheme="minorHAnsi"/>
        </w:rPr>
        <w:br/>
      </w:r>
      <w:r w:rsidR="007C368A" w:rsidRPr="00504E9B">
        <w:rPr>
          <w:rFonts w:cstheme="minorHAnsi"/>
          <w:sz w:val="18"/>
          <w:szCs w:val="18"/>
        </w:rPr>
        <w:t>OVINGDEAN:  </w:t>
      </w:r>
      <w:r w:rsidR="007C368A" w:rsidRPr="00504E9B">
        <w:rPr>
          <w:rFonts w:cstheme="minorHAnsi"/>
          <w:i/>
          <w:iCs/>
          <w:sz w:val="18"/>
          <w:szCs w:val="18"/>
        </w:rPr>
        <w:t>Vacant</w:t>
      </w:r>
      <w:r w:rsidR="007C368A" w:rsidRPr="00504E9B">
        <w:rPr>
          <w:rFonts w:cstheme="minorHAnsi"/>
          <w:sz w:val="18"/>
          <w:szCs w:val="18"/>
        </w:rPr>
        <w:t>, R</w:t>
      </w:r>
    </w:p>
    <w:p w14:paraId="34E6CA42" w14:textId="7C522DB5" w:rsidR="00344F6C" w:rsidRPr="00504E9B" w:rsidRDefault="2CFE0F42" w:rsidP="007C368A">
      <w:pPr>
        <w:spacing w:line="259" w:lineRule="auto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20</w:t>
      </w:r>
      <w:r w:rsidR="001F6FA6" w:rsidRPr="00504E9B">
        <w:rPr>
          <w:rFonts w:cstheme="minorHAnsi"/>
        </w:rPr>
        <w:br/>
      </w:r>
      <w:r w:rsidRPr="00504E9B">
        <w:rPr>
          <w:rFonts w:cstheme="minorHAnsi"/>
          <w:sz w:val="18"/>
          <w:szCs w:val="18"/>
        </w:rPr>
        <w:t xml:space="preserve">We pray for the bishop, </w:t>
      </w:r>
      <w:r w:rsidR="00394591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801FC0" w:rsidRPr="00504E9B">
        <w:rPr>
          <w:rFonts w:cstheme="minorHAnsi"/>
          <w:sz w:val="18"/>
          <w:szCs w:val="18"/>
        </w:rPr>
        <w:t>The Diocese of Caledonia – The Anglican Church of Canada</w:t>
      </w:r>
    </w:p>
    <w:p w14:paraId="7DD2337A" w14:textId="0E910B27" w:rsidR="00B20DF2" w:rsidRPr="00504E9B" w:rsidRDefault="00B20DF2" w:rsidP="59FE1CC7">
      <w:pPr>
        <w:rPr>
          <w:rFonts w:cstheme="minorHAnsi"/>
          <w:b/>
          <w:bCs/>
          <w:sz w:val="18"/>
          <w:szCs w:val="18"/>
        </w:rPr>
      </w:pPr>
      <w:r w:rsidRPr="00504E9B">
        <w:rPr>
          <w:rFonts w:cstheme="minorHAnsi"/>
          <w:sz w:val="18"/>
          <w:szCs w:val="18"/>
        </w:rPr>
        <w:t>PATCHAM:  Tom Holbird, </w:t>
      </w:r>
      <w:proofErr w:type="spellStart"/>
      <w:r w:rsidRPr="00504E9B">
        <w:rPr>
          <w:rFonts w:cstheme="minorHAnsi"/>
          <w:sz w:val="18"/>
          <w:szCs w:val="18"/>
        </w:rPr>
        <w:t>PinC</w:t>
      </w:r>
      <w:proofErr w:type="spellEnd"/>
      <w:r w:rsidRPr="00504E9B">
        <w:rPr>
          <w:rFonts w:cstheme="minorHAnsi"/>
          <w:sz w:val="18"/>
          <w:szCs w:val="18"/>
        </w:rPr>
        <w:t>; Mark Rodger Ass V</w:t>
      </w:r>
      <w:r w:rsidR="00CE2DCD" w:rsidRPr="00504E9B">
        <w:rPr>
          <w:rFonts w:cstheme="minorHAnsi"/>
          <w:sz w:val="18"/>
          <w:szCs w:val="18"/>
        </w:rPr>
        <w:t xml:space="preserve">; </w:t>
      </w:r>
      <w:r w:rsidR="009330C9" w:rsidRPr="00504E9B">
        <w:rPr>
          <w:rFonts w:cstheme="minorHAnsi"/>
          <w:sz w:val="18"/>
          <w:szCs w:val="18"/>
        </w:rPr>
        <w:t>Hannah Milne Ass V;</w:t>
      </w:r>
      <w:r w:rsidRPr="00504E9B">
        <w:rPr>
          <w:rFonts w:cstheme="minorHAnsi"/>
          <w:sz w:val="18"/>
          <w:szCs w:val="18"/>
        </w:rPr>
        <w:t> Kim Hill, </w:t>
      </w:r>
      <w:proofErr w:type="spellStart"/>
      <w:r w:rsidRPr="00504E9B">
        <w:rPr>
          <w:rFonts w:cstheme="minorHAnsi"/>
          <w:sz w:val="18"/>
          <w:szCs w:val="18"/>
        </w:rPr>
        <w:t>Rdr</w:t>
      </w:r>
      <w:proofErr w:type="spellEnd"/>
      <w:r w:rsidRPr="00504E9B">
        <w:rPr>
          <w:rFonts w:cstheme="minorHAnsi"/>
          <w:sz w:val="18"/>
          <w:szCs w:val="18"/>
        </w:rPr>
        <w:t> </w:t>
      </w:r>
      <w:r w:rsidRPr="00504E9B">
        <w:rPr>
          <w:rFonts w:cstheme="minorHAnsi"/>
          <w:b/>
          <w:bCs/>
          <w:sz w:val="18"/>
          <w:szCs w:val="18"/>
        </w:rPr>
        <w:t xml:space="preserve"> </w:t>
      </w:r>
    </w:p>
    <w:p w14:paraId="73D89666" w14:textId="3DDC8F05" w:rsidR="001F6FA6" w:rsidRPr="00504E9B" w:rsidRDefault="2CFE0F42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lastRenderedPageBreak/>
        <w:t>21</w:t>
      </w:r>
      <w:r w:rsidR="000849C2" w:rsidRPr="00504E9B">
        <w:rPr>
          <w:rFonts w:cstheme="minorHAnsi"/>
          <w:b/>
          <w:bCs/>
          <w:sz w:val="18"/>
          <w:szCs w:val="18"/>
        </w:rPr>
        <w:t xml:space="preserve"> </w:t>
      </w:r>
      <w:r w:rsidR="000849C2" w:rsidRPr="00504E9B">
        <w:rPr>
          <w:rFonts w:cstheme="minorHAnsi"/>
          <w:i/>
          <w:iCs/>
          <w:sz w:val="18"/>
          <w:szCs w:val="18"/>
        </w:rPr>
        <w:t>Simon Bersted 1287</w:t>
      </w:r>
      <w:r w:rsidR="001F6FA6" w:rsidRPr="00504E9B">
        <w:rPr>
          <w:rFonts w:cstheme="minorHAnsi"/>
        </w:rPr>
        <w:br/>
      </w:r>
      <w:r w:rsidRPr="00504E9B">
        <w:rPr>
          <w:rFonts w:cstheme="minorHAnsi"/>
          <w:sz w:val="18"/>
          <w:szCs w:val="18"/>
        </w:rPr>
        <w:t xml:space="preserve">We pray for the bishop, </w:t>
      </w:r>
      <w:r w:rsidR="00394591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0C7E8A" w:rsidRPr="00504E9B">
        <w:rPr>
          <w:rFonts w:cstheme="minorHAnsi"/>
          <w:sz w:val="18"/>
          <w:szCs w:val="18"/>
        </w:rPr>
        <w:t>The Diocese of Calgary – The Anglican Church of Canada</w:t>
      </w:r>
    </w:p>
    <w:p w14:paraId="7B6E97B2" w14:textId="5EA52378" w:rsidR="0019524D" w:rsidRPr="00504E9B" w:rsidRDefault="003F3F7E" w:rsidP="001F6FA6">
      <w:pPr>
        <w:rPr>
          <w:rFonts w:cstheme="minorHAnsi"/>
          <w:b/>
          <w:bCs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PRESTON, St John with Brighton, St Augustine and St Saviour:  Emma Ham-Riche, </w:t>
      </w:r>
      <w:proofErr w:type="spellStart"/>
      <w:r w:rsidR="00D40BF5" w:rsidRPr="00504E9B">
        <w:rPr>
          <w:rFonts w:cstheme="minorHAnsi"/>
          <w:sz w:val="18"/>
          <w:szCs w:val="18"/>
        </w:rPr>
        <w:t>PinC</w:t>
      </w:r>
      <w:proofErr w:type="spellEnd"/>
      <w:r w:rsidR="00D40BF5" w:rsidRPr="00504E9B">
        <w:rPr>
          <w:rFonts w:cstheme="minorHAnsi"/>
          <w:sz w:val="18"/>
          <w:szCs w:val="18"/>
        </w:rPr>
        <w:t>; Sarah</w:t>
      </w:r>
      <w:r w:rsidRPr="00504E9B">
        <w:rPr>
          <w:rFonts w:cstheme="minorHAnsi"/>
          <w:sz w:val="18"/>
          <w:szCs w:val="18"/>
        </w:rPr>
        <w:t xml:space="preserve"> Jane Van den </w:t>
      </w:r>
      <w:r w:rsidR="00EE1A62" w:rsidRPr="00504E9B">
        <w:rPr>
          <w:rFonts w:cstheme="minorHAnsi"/>
          <w:sz w:val="18"/>
          <w:szCs w:val="18"/>
        </w:rPr>
        <w:t>D</w:t>
      </w:r>
      <w:r w:rsidRPr="00504E9B">
        <w:rPr>
          <w:rFonts w:cstheme="minorHAnsi"/>
          <w:sz w:val="18"/>
          <w:szCs w:val="18"/>
        </w:rPr>
        <w:t>riessche Ass V; Anna Bouch Ass V</w:t>
      </w:r>
    </w:p>
    <w:p w14:paraId="057BFFFF" w14:textId="37EB56B6" w:rsidR="00C120D9" w:rsidRPr="00504E9B" w:rsidRDefault="2CFE0F42" w:rsidP="001F6FA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22</w:t>
      </w:r>
      <w:r w:rsidRPr="00504E9B">
        <w:rPr>
          <w:rFonts w:cstheme="minorHAnsi"/>
          <w:sz w:val="18"/>
          <w:szCs w:val="18"/>
        </w:rPr>
        <w:t xml:space="preserve"> </w:t>
      </w:r>
      <w:r w:rsidR="001F6FA6" w:rsidRPr="00504E9B">
        <w:rPr>
          <w:rFonts w:cstheme="minorHAnsi"/>
        </w:rPr>
        <w:br/>
      </w:r>
      <w:r w:rsidRPr="00504E9B">
        <w:rPr>
          <w:rFonts w:cstheme="minorHAnsi"/>
          <w:sz w:val="18"/>
          <w:szCs w:val="18"/>
        </w:rPr>
        <w:t xml:space="preserve">We pray for the bishop, </w:t>
      </w:r>
      <w:r w:rsidR="00394591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FA52C1" w:rsidRPr="00504E9B">
        <w:rPr>
          <w:rFonts w:cstheme="minorHAnsi"/>
          <w:sz w:val="18"/>
          <w:szCs w:val="18"/>
        </w:rPr>
        <w:t>The Diocese of California – The Episcopal Church</w:t>
      </w:r>
      <w:r w:rsidR="59338FD7" w:rsidRPr="00504E9B">
        <w:rPr>
          <w:rFonts w:cstheme="minorHAnsi"/>
          <w:sz w:val="18"/>
          <w:szCs w:val="18"/>
        </w:rPr>
        <w:t xml:space="preserve"> </w:t>
      </w:r>
    </w:p>
    <w:p w14:paraId="1C547274" w14:textId="6A3E8A6E" w:rsidR="00605222" w:rsidRPr="00504E9B" w:rsidRDefault="00605222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PRESTON, The Good Shepherd: Alice</w:t>
      </w:r>
      <w:r w:rsidR="00D06711" w:rsidRPr="00504E9B">
        <w:rPr>
          <w:rFonts w:cstheme="minorHAnsi"/>
          <w:sz w:val="18"/>
          <w:szCs w:val="18"/>
        </w:rPr>
        <w:t xml:space="preserve"> </w:t>
      </w:r>
      <w:r w:rsidRPr="00504E9B">
        <w:rPr>
          <w:rFonts w:cstheme="minorHAnsi"/>
          <w:sz w:val="18"/>
          <w:szCs w:val="18"/>
        </w:rPr>
        <w:t>Smith, </w:t>
      </w:r>
      <w:r w:rsidR="00392B32" w:rsidRPr="00504E9B">
        <w:rPr>
          <w:rFonts w:cstheme="minorHAnsi"/>
          <w:sz w:val="18"/>
          <w:szCs w:val="18"/>
        </w:rPr>
        <w:t>I; Michael</w:t>
      </w:r>
      <w:r w:rsidRPr="00504E9B">
        <w:rPr>
          <w:rFonts w:cstheme="minorHAnsi"/>
          <w:sz w:val="18"/>
          <w:szCs w:val="18"/>
        </w:rPr>
        <w:t> Miller, </w:t>
      </w:r>
      <w:proofErr w:type="spellStart"/>
      <w:r w:rsidRPr="00504E9B">
        <w:rPr>
          <w:rFonts w:cstheme="minorHAnsi"/>
          <w:sz w:val="18"/>
          <w:szCs w:val="18"/>
        </w:rPr>
        <w:t>Rdr</w:t>
      </w:r>
      <w:proofErr w:type="spellEnd"/>
      <w:r w:rsidRPr="00504E9B">
        <w:rPr>
          <w:rFonts w:cstheme="minorHAnsi"/>
          <w:sz w:val="18"/>
          <w:szCs w:val="18"/>
        </w:rPr>
        <w:t> </w:t>
      </w:r>
    </w:p>
    <w:p w14:paraId="37B37159" w14:textId="414EFB5D" w:rsidR="00C120D9" w:rsidRPr="00504E9B" w:rsidRDefault="2CFE0F42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23</w:t>
      </w:r>
      <w:r w:rsidR="001F6FA6" w:rsidRPr="00504E9B">
        <w:rPr>
          <w:rFonts w:cstheme="minorHAnsi"/>
        </w:rPr>
        <w:br/>
      </w:r>
      <w:r w:rsidRPr="00504E9B">
        <w:rPr>
          <w:rFonts w:cstheme="minorHAnsi"/>
          <w:sz w:val="18"/>
          <w:szCs w:val="18"/>
        </w:rPr>
        <w:t xml:space="preserve">We pray for the bishop, </w:t>
      </w:r>
      <w:r w:rsidR="00394591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065E4A" w:rsidRPr="00504E9B">
        <w:rPr>
          <w:rFonts w:cstheme="minorHAnsi"/>
          <w:sz w:val="18"/>
          <w:szCs w:val="18"/>
        </w:rPr>
        <w:t>The Diocese of Northern California – The Episcopal Church</w:t>
      </w:r>
      <w:r w:rsidR="7771BCC2" w:rsidRPr="00504E9B">
        <w:rPr>
          <w:rFonts w:cstheme="minorHAnsi"/>
          <w:sz w:val="18"/>
          <w:szCs w:val="18"/>
        </w:rPr>
        <w:t xml:space="preserve"> </w:t>
      </w:r>
    </w:p>
    <w:p w14:paraId="46A548EC" w14:textId="2C8FFD00" w:rsidR="0088209F" w:rsidRPr="00504E9B" w:rsidRDefault="0088209F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PRESTONVILLE: Martin Poole, </w:t>
      </w:r>
      <w:r w:rsidR="001D50F8" w:rsidRPr="00504E9B">
        <w:rPr>
          <w:rFonts w:cstheme="minorHAnsi"/>
          <w:sz w:val="18"/>
          <w:szCs w:val="18"/>
        </w:rPr>
        <w:t>I; Buff</w:t>
      </w:r>
      <w:r w:rsidRPr="00504E9B">
        <w:rPr>
          <w:rFonts w:cstheme="minorHAnsi"/>
          <w:sz w:val="18"/>
          <w:szCs w:val="18"/>
        </w:rPr>
        <w:t xml:space="preserve"> Stone, Ass</w:t>
      </w:r>
      <w:r w:rsidR="007267DF" w:rsidRPr="00504E9B">
        <w:rPr>
          <w:rFonts w:cstheme="minorHAnsi"/>
          <w:sz w:val="18"/>
          <w:szCs w:val="18"/>
        </w:rPr>
        <w:t xml:space="preserve"> </w:t>
      </w:r>
      <w:r w:rsidRPr="00504E9B">
        <w:rPr>
          <w:rFonts w:cstheme="minorHAnsi"/>
          <w:sz w:val="18"/>
          <w:szCs w:val="18"/>
        </w:rPr>
        <w:t>M</w:t>
      </w:r>
    </w:p>
    <w:p w14:paraId="3F0B500A" w14:textId="1D1DAE16" w:rsidR="00C120D9" w:rsidRPr="00504E9B" w:rsidRDefault="2CFE0F42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24</w:t>
      </w:r>
      <w:r w:rsidR="001F6FA6" w:rsidRPr="00504E9B">
        <w:rPr>
          <w:rFonts w:cstheme="minorHAnsi"/>
        </w:rPr>
        <w:br/>
      </w:r>
      <w:r w:rsidRPr="00504E9B">
        <w:rPr>
          <w:rFonts w:cstheme="minorHAnsi"/>
          <w:sz w:val="18"/>
          <w:szCs w:val="18"/>
        </w:rPr>
        <w:t xml:space="preserve">We pray for the bishop, </w:t>
      </w:r>
      <w:r w:rsidR="00394591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5515A4" w:rsidRPr="00504E9B">
        <w:rPr>
          <w:rFonts w:cstheme="minorHAnsi"/>
          <w:sz w:val="18"/>
          <w:szCs w:val="18"/>
        </w:rPr>
        <w:t>The Diocese of Cameroon – The Church of the Province of West Africa</w:t>
      </w:r>
      <w:r w:rsidR="25C0DF5A" w:rsidRPr="00504E9B">
        <w:rPr>
          <w:rFonts w:cstheme="minorHAnsi"/>
          <w:sz w:val="18"/>
          <w:szCs w:val="18"/>
        </w:rPr>
        <w:t xml:space="preserve"> </w:t>
      </w:r>
    </w:p>
    <w:p w14:paraId="2E4317C5" w14:textId="61A9CBEC" w:rsidR="00F46D9D" w:rsidRPr="00504E9B" w:rsidRDefault="00F46D9D" w:rsidP="00F46D9D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ROTTINGDEAN: St Margaret:  </w:t>
      </w:r>
      <w:r w:rsidRPr="00504E9B">
        <w:rPr>
          <w:rFonts w:cstheme="minorHAnsi"/>
          <w:i/>
          <w:iCs/>
          <w:sz w:val="18"/>
          <w:szCs w:val="18"/>
        </w:rPr>
        <w:t>Vacant,</w:t>
      </w:r>
      <w:r w:rsidRPr="00504E9B">
        <w:rPr>
          <w:rFonts w:cstheme="minorHAnsi"/>
          <w:sz w:val="18"/>
          <w:szCs w:val="18"/>
        </w:rPr>
        <w:t> I   </w:t>
      </w:r>
    </w:p>
    <w:p w14:paraId="5EF3BADA" w14:textId="3376BFF4" w:rsidR="00F46D9D" w:rsidRPr="00504E9B" w:rsidRDefault="00F46D9D" w:rsidP="00F46D9D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ST MARGARET’S CEP SCHOOL:  Rachel Kershaw, HT  </w:t>
      </w:r>
    </w:p>
    <w:p w14:paraId="01490EA7" w14:textId="6AC3C99F" w:rsidR="00DB0441" w:rsidRPr="00504E9B" w:rsidRDefault="00DB0441" w:rsidP="59FE1CC7">
      <w:pPr>
        <w:rPr>
          <w:rFonts w:eastAsia="Calibri" w:cstheme="minorHAnsi"/>
          <w:sz w:val="18"/>
          <w:szCs w:val="18"/>
        </w:rPr>
      </w:pPr>
      <w:r w:rsidRPr="00504E9B">
        <w:rPr>
          <w:rFonts w:cstheme="minorHAnsi"/>
          <w:noProof/>
        </w:rPr>
        <w:drawing>
          <wp:inline distT="0" distB="0" distL="0" distR="0" wp14:anchorId="741AD85D" wp14:editId="44EB59E7">
            <wp:extent cx="2889885" cy="18415"/>
            <wp:effectExtent l="0" t="0" r="5715" b="635"/>
            <wp:docPr id="1035225264" name="Picture 65831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9ED7EC" w14:textId="26E327D0" w:rsidR="0019524D" w:rsidRPr="00504E9B" w:rsidRDefault="2CFE0F42" w:rsidP="59FE1CC7">
      <w:pPr>
        <w:spacing w:line="259" w:lineRule="auto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25</w:t>
      </w:r>
      <w:r w:rsidRPr="00504E9B">
        <w:rPr>
          <w:rFonts w:cstheme="minorHAnsi"/>
          <w:sz w:val="18"/>
          <w:szCs w:val="18"/>
        </w:rPr>
        <w:t xml:space="preserve"> </w:t>
      </w:r>
      <w:r w:rsidR="00B217F0" w:rsidRPr="00504E9B">
        <w:rPr>
          <w:rFonts w:cstheme="minorHAnsi"/>
          <w:b/>
          <w:bCs/>
          <w:sz w:val="18"/>
          <w:szCs w:val="18"/>
        </w:rPr>
        <w:t>21st Sunday after Trinity</w:t>
      </w:r>
    </w:p>
    <w:p w14:paraId="5F51683B" w14:textId="36AF8FD6" w:rsidR="00C43E2D" w:rsidRPr="00504E9B" w:rsidRDefault="0019524D" w:rsidP="0019524D">
      <w:pPr>
        <w:spacing w:line="259" w:lineRule="auto"/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Pray for </w:t>
      </w:r>
      <w:r w:rsidR="00ED6A99" w:rsidRPr="00504E9B">
        <w:rPr>
          <w:rFonts w:cstheme="minorHAnsi"/>
          <w:sz w:val="18"/>
          <w:szCs w:val="18"/>
        </w:rPr>
        <w:t>The Church of the Province of Central Africa</w:t>
      </w:r>
      <w:r w:rsidRPr="00504E9B">
        <w:rPr>
          <w:rFonts w:cstheme="minorHAnsi"/>
        </w:rPr>
        <w:br/>
      </w:r>
      <w:r w:rsidRPr="00504E9B">
        <w:rPr>
          <w:rFonts w:cstheme="minorHAnsi"/>
          <w:sz w:val="18"/>
          <w:szCs w:val="18"/>
        </w:rPr>
        <w:t xml:space="preserve">Pray for the </w:t>
      </w:r>
      <w:r w:rsidR="00ED6A99" w:rsidRPr="00504E9B">
        <w:rPr>
          <w:rFonts w:cstheme="minorHAnsi"/>
          <w:sz w:val="18"/>
          <w:szCs w:val="18"/>
        </w:rPr>
        <w:t>Diocesan Safeguarding team</w:t>
      </w:r>
      <w:r w:rsidR="00E840D5" w:rsidRPr="00504E9B">
        <w:rPr>
          <w:rFonts w:cstheme="minorHAnsi"/>
          <w:sz w:val="18"/>
          <w:szCs w:val="18"/>
        </w:rPr>
        <w:t>; Colin Perkins</w:t>
      </w:r>
      <w:r w:rsidR="000604B0" w:rsidRPr="00504E9B">
        <w:rPr>
          <w:rFonts w:cstheme="minorHAnsi"/>
          <w:sz w:val="18"/>
          <w:szCs w:val="18"/>
        </w:rPr>
        <w:t>; Julie Gross; Hannah Cashman</w:t>
      </w:r>
      <w:r w:rsidR="0041242B" w:rsidRPr="00504E9B">
        <w:rPr>
          <w:rFonts w:cstheme="minorHAnsi"/>
          <w:sz w:val="18"/>
          <w:szCs w:val="18"/>
        </w:rPr>
        <w:t>; Tami Chalmers;</w:t>
      </w:r>
      <w:r w:rsidR="00B051F3" w:rsidRPr="00504E9B">
        <w:rPr>
          <w:rFonts w:cstheme="minorHAnsi"/>
          <w:sz w:val="18"/>
          <w:szCs w:val="18"/>
        </w:rPr>
        <w:t xml:space="preserve"> </w:t>
      </w:r>
      <w:r w:rsidR="00C52DEA" w:rsidRPr="00504E9B">
        <w:rPr>
          <w:rFonts w:cstheme="minorHAnsi"/>
          <w:sz w:val="18"/>
          <w:szCs w:val="18"/>
        </w:rPr>
        <w:t xml:space="preserve">Charlie Parker, </w:t>
      </w:r>
      <w:r w:rsidR="00B051F3" w:rsidRPr="00504E9B">
        <w:rPr>
          <w:rFonts w:cstheme="minorHAnsi"/>
          <w:sz w:val="18"/>
          <w:szCs w:val="18"/>
        </w:rPr>
        <w:t>Emma Lambert, Rebecca Churchill</w:t>
      </w:r>
    </w:p>
    <w:p w14:paraId="7F8B42BC" w14:textId="77777777" w:rsidR="009A246B" w:rsidRPr="00504E9B" w:rsidRDefault="001F6FA6" w:rsidP="0019524D">
      <w:pPr>
        <w:spacing w:line="259" w:lineRule="auto"/>
        <w:rPr>
          <w:rFonts w:cstheme="minorHAnsi"/>
        </w:rPr>
      </w:pPr>
      <w:r w:rsidRPr="00504E9B">
        <w:rPr>
          <w:rFonts w:cstheme="minorHAnsi"/>
          <w:b/>
          <w:bCs/>
          <w:sz w:val="18"/>
          <w:szCs w:val="18"/>
        </w:rPr>
        <w:t>26</w:t>
      </w:r>
      <w:r w:rsidRPr="00504E9B">
        <w:rPr>
          <w:rFonts w:cstheme="minorHAnsi"/>
          <w:sz w:val="18"/>
          <w:szCs w:val="18"/>
        </w:rPr>
        <w:t xml:space="preserve"> </w:t>
      </w:r>
      <w:r w:rsidR="009A246B" w:rsidRPr="00504E9B">
        <w:rPr>
          <w:rFonts w:cstheme="minorHAnsi"/>
          <w:i/>
          <w:iCs/>
          <w:sz w:val="18"/>
          <w:szCs w:val="18"/>
        </w:rPr>
        <w:t>Alfred the Great, King of the West Saxons, Scholar, 899</w:t>
      </w:r>
    </w:p>
    <w:p w14:paraId="6383A5F2" w14:textId="398434F3" w:rsidR="0019524D" w:rsidRPr="00504E9B" w:rsidRDefault="009A246B" w:rsidP="0019524D">
      <w:pPr>
        <w:spacing w:line="259" w:lineRule="auto"/>
        <w:rPr>
          <w:rFonts w:cstheme="minorHAnsi"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Cedd, Abbot of </w:t>
      </w:r>
      <w:proofErr w:type="spellStart"/>
      <w:r w:rsidRPr="00504E9B">
        <w:rPr>
          <w:rFonts w:cstheme="minorHAnsi"/>
          <w:i/>
          <w:iCs/>
          <w:sz w:val="18"/>
          <w:szCs w:val="18"/>
        </w:rPr>
        <w:t>Lastingham</w:t>
      </w:r>
      <w:proofErr w:type="spellEnd"/>
      <w:r w:rsidRPr="00504E9B">
        <w:rPr>
          <w:rFonts w:cstheme="minorHAnsi"/>
          <w:i/>
          <w:iCs/>
          <w:sz w:val="18"/>
          <w:szCs w:val="18"/>
        </w:rPr>
        <w:t>, Bishop of the East Saxons, 664</w:t>
      </w:r>
      <w:r w:rsidR="001F6FA6" w:rsidRPr="00504E9B">
        <w:rPr>
          <w:rFonts w:cstheme="minorHAnsi"/>
        </w:rPr>
        <w:br/>
      </w:r>
      <w:r w:rsidR="0019524D" w:rsidRPr="00504E9B">
        <w:rPr>
          <w:rFonts w:cstheme="minorHAnsi"/>
          <w:sz w:val="18"/>
          <w:szCs w:val="18"/>
        </w:rPr>
        <w:t xml:space="preserve">We pray for the bishop, </w:t>
      </w:r>
      <w:r w:rsidR="00394591" w:rsidRPr="00504E9B">
        <w:rPr>
          <w:rFonts w:cstheme="minorHAnsi"/>
          <w:sz w:val="18"/>
          <w:szCs w:val="18"/>
        </w:rPr>
        <w:t>clergy,</w:t>
      </w:r>
      <w:r w:rsidR="0019524D" w:rsidRPr="00504E9B">
        <w:rPr>
          <w:rFonts w:cstheme="minorHAnsi"/>
          <w:sz w:val="18"/>
          <w:szCs w:val="18"/>
        </w:rPr>
        <w:t xml:space="preserve"> and laity of </w:t>
      </w:r>
      <w:r w:rsidR="00055DBB" w:rsidRPr="00504E9B">
        <w:rPr>
          <w:rFonts w:cstheme="minorHAnsi"/>
          <w:sz w:val="18"/>
          <w:szCs w:val="18"/>
        </w:rPr>
        <w:t>The Diocese of El Camino Real – The Episcopal Church</w:t>
      </w:r>
      <w:r w:rsidR="0019524D" w:rsidRPr="00504E9B">
        <w:rPr>
          <w:rFonts w:cstheme="minorHAnsi"/>
          <w:sz w:val="18"/>
          <w:szCs w:val="18"/>
        </w:rPr>
        <w:t xml:space="preserve"> </w:t>
      </w:r>
    </w:p>
    <w:p w14:paraId="214679C1" w14:textId="172F6449" w:rsidR="001F6FA6" w:rsidRPr="00504E9B" w:rsidRDefault="00542058" w:rsidP="000B1FAD">
      <w:pPr>
        <w:spacing w:line="259" w:lineRule="auto"/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SALTDEAN:   Louise Oliver, I; Lis Telcs, </w:t>
      </w:r>
      <w:proofErr w:type="spellStart"/>
      <w:r w:rsidRPr="00504E9B">
        <w:rPr>
          <w:rFonts w:cstheme="minorHAnsi"/>
          <w:sz w:val="18"/>
          <w:szCs w:val="18"/>
        </w:rPr>
        <w:t>Rdr</w:t>
      </w:r>
      <w:proofErr w:type="spellEnd"/>
      <w:r w:rsidR="00CB7275" w:rsidRPr="00504E9B">
        <w:rPr>
          <w:rFonts w:cstheme="minorHAnsi"/>
          <w:sz w:val="18"/>
          <w:szCs w:val="18"/>
        </w:rPr>
        <w:t xml:space="preserve">; Mark </w:t>
      </w:r>
      <w:r w:rsidR="00D83D69" w:rsidRPr="00504E9B">
        <w:rPr>
          <w:rFonts w:cstheme="minorHAnsi"/>
          <w:sz w:val="18"/>
          <w:szCs w:val="18"/>
        </w:rPr>
        <w:t>Laverick, R</w:t>
      </w:r>
    </w:p>
    <w:p w14:paraId="27B9B6AF" w14:textId="07BDCB5D" w:rsidR="001F6FA6" w:rsidRPr="00504E9B" w:rsidRDefault="2CFE0F42" w:rsidP="003736B3">
      <w:pPr>
        <w:rPr>
          <w:rFonts w:eastAsia="Times New Roman" w:cstheme="minorHAnsi"/>
          <w:color w:val="333333"/>
          <w:sz w:val="18"/>
          <w:szCs w:val="18"/>
          <w:lang w:eastAsia="en-GB"/>
        </w:rPr>
      </w:pPr>
      <w:r w:rsidRPr="00504E9B">
        <w:rPr>
          <w:rFonts w:cstheme="minorHAnsi"/>
          <w:b/>
          <w:bCs/>
          <w:sz w:val="18"/>
          <w:szCs w:val="18"/>
        </w:rPr>
        <w:t>27</w:t>
      </w:r>
      <w:r w:rsidR="001F6FA6" w:rsidRPr="00504E9B">
        <w:rPr>
          <w:rFonts w:cstheme="minorHAnsi"/>
        </w:rPr>
        <w:br/>
      </w:r>
      <w:r w:rsidRPr="00504E9B">
        <w:rPr>
          <w:rFonts w:cstheme="minorHAnsi"/>
          <w:sz w:val="18"/>
          <w:szCs w:val="18"/>
        </w:rPr>
        <w:t>We pray for the bishop, clergy and laity of</w:t>
      </w:r>
      <w:r w:rsidR="008F27C4" w:rsidRPr="00504E9B">
        <w:rPr>
          <w:rFonts w:cstheme="minorHAnsi"/>
        </w:rPr>
        <w:t xml:space="preserve"> </w:t>
      </w:r>
      <w:r w:rsidR="008F27C4" w:rsidRPr="00504E9B">
        <w:rPr>
          <w:rFonts w:cstheme="minorHAnsi"/>
          <w:sz w:val="18"/>
          <w:szCs w:val="18"/>
        </w:rPr>
        <w:t>The Diocese of Canberra and Goulburn – The Anglican Church of Australia</w:t>
      </w:r>
      <w:r w:rsidR="001F6FA6" w:rsidRPr="00504E9B">
        <w:rPr>
          <w:rFonts w:cstheme="minorHAnsi"/>
        </w:rPr>
        <w:br/>
      </w:r>
      <w:r w:rsidR="004B0B9E" w:rsidRPr="00504E9B">
        <w:rPr>
          <w:rFonts w:eastAsia="Calibri" w:cstheme="minorHAnsi"/>
          <w:sz w:val="18"/>
          <w:szCs w:val="18"/>
        </w:rPr>
        <w:t xml:space="preserve">STANMER with FALMER:  Alan Green, </w:t>
      </w:r>
      <w:proofErr w:type="spellStart"/>
      <w:r w:rsidR="004B0B9E" w:rsidRPr="00504E9B">
        <w:rPr>
          <w:rFonts w:eastAsia="Calibri" w:cstheme="minorHAnsi"/>
          <w:sz w:val="18"/>
          <w:szCs w:val="18"/>
        </w:rPr>
        <w:t>PinC</w:t>
      </w:r>
      <w:proofErr w:type="spellEnd"/>
    </w:p>
    <w:p w14:paraId="1AA21BB0" w14:textId="4EE58F7F" w:rsidR="001F6FA6" w:rsidRPr="00504E9B" w:rsidRDefault="2CFE0F42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28</w:t>
      </w:r>
      <w:r w:rsidR="00077E8D" w:rsidRPr="00504E9B">
        <w:rPr>
          <w:rFonts w:cstheme="minorHAnsi"/>
          <w:b/>
          <w:bCs/>
          <w:sz w:val="18"/>
          <w:szCs w:val="18"/>
        </w:rPr>
        <w:t xml:space="preserve"> </w:t>
      </w:r>
      <w:r w:rsidR="00077E8D" w:rsidRPr="00504E9B">
        <w:rPr>
          <w:rFonts w:cstheme="minorHAnsi"/>
          <w:i/>
          <w:iCs/>
          <w:sz w:val="18"/>
          <w:szCs w:val="18"/>
        </w:rPr>
        <w:t>Simon and Jude, Apostles</w:t>
      </w:r>
      <w:r w:rsidR="001F6FA6" w:rsidRPr="00504E9B">
        <w:rPr>
          <w:rFonts w:cstheme="minorHAnsi"/>
        </w:rPr>
        <w:br/>
      </w:r>
      <w:r w:rsidRPr="00504E9B">
        <w:rPr>
          <w:rFonts w:cstheme="minorHAnsi"/>
          <w:sz w:val="18"/>
          <w:szCs w:val="18"/>
        </w:rPr>
        <w:t xml:space="preserve">We pray for the bishop, </w:t>
      </w:r>
      <w:r w:rsidR="00394591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714E62" w:rsidRPr="00504E9B">
        <w:rPr>
          <w:rFonts w:cstheme="minorHAnsi"/>
          <w:sz w:val="18"/>
          <w:szCs w:val="18"/>
        </w:rPr>
        <w:t>The Diocese of Canterbury – The Church of England</w:t>
      </w:r>
      <w:r w:rsidR="23EFD2E1" w:rsidRPr="00504E9B">
        <w:rPr>
          <w:rFonts w:cstheme="minorHAnsi"/>
          <w:sz w:val="18"/>
          <w:szCs w:val="18"/>
        </w:rPr>
        <w:t xml:space="preserve"> </w:t>
      </w:r>
      <w:r w:rsidR="001F6FA6" w:rsidRPr="00504E9B">
        <w:rPr>
          <w:rFonts w:cstheme="minorHAnsi"/>
        </w:rPr>
        <w:br/>
      </w:r>
      <w:r w:rsidR="00255C44" w:rsidRPr="00504E9B">
        <w:rPr>
          <w:rFonts w:eastAsiaTheme="minorEastAsia" w:cstheme="minorHAnsi"/>
          <w:sz w:val="18"/>
          <w:szCs w:val="18"/>
        </w:rPr>
        <w:t>WHITEHAWK:  Dan Millest, </w:t>
      </w:r>
      <w:proofErr w:type="spellStart"/>
      <w:r w:rsidR="00255C44" w:rsidRPr="00504E9B">
        <w:rPr>
          <w:rFonts w:eastAsiaTheme="minorEastAsia" w:cstheme="minorHAnsi"/>
          <w:sz w:val="18"/>
          <w:szCs w:val="18"/>
        </w:rPr>
        <w:t>PinC</w:t>
      </w:r>
      <w:proofErr w:type="spellEnd"/>
      <w:r w:rsidR="00255C44" w:rsidRPr="00504E9B">
        <w:rPr>
          <w:rFonts w:eastAsiaTheme="minorEastAsia" w:cstheme="minorHAnsi"/>
          <w:sz w:val="18"/>
          <w:szCs w:val="18"/>
        </w:rPr>
        <w:t xml:space="preserve">:  </w:t>
      </w:r>
      <w:r w:rsidR="00133D07" w:rsidRPr="00504E9B">
        <w:rPr>
          <w:rFonts w:eastAsiaTheme="minorEastAsia" w:cstheme="minorHAnsi"/>
          <w:sz w:val="18"/>
          <w:szCs w:val="18"/>
        </w:rPr>
        <w:t>Emily Roe</w:t>
      </w:r>
      <w:r w:rsidR="00255C44" w:rsidRPr="00504E9B">
        <w:rPr>
          <w:rFonts w:eastAsiaTheme="minorEastAsia" w:cstheme="minorHAnsi"/>
          <w:sz w:val="18"/>
          <w:szCs w:val="18"/>
        </w:rPr>
        <w:t>, </w:t>
      </w:r>
      <w:proofErr w:type="spellStart"/>
      <w:r w:rsidR="00255C44" w:rsidRPr="00504E9B">
        <w:rPr>
          <w:rFonts w:eastAsiaTheme="minorEastAsia" w:cstheme="minorHAnsi"/>
          <w:sz w:val="18"/>
          <w:szCs w:val="18"/>
        </w:rPr>
        <w:t>Ass.V</w:t>
      </w:r>
      <w:proofErr w:type="spellEnd"/>
    </w:p>
    <w:p w14:paraId="159EDB9A" w14:textId="7C55D7DF" w:rsidR="005C6151" w:rsidRPr="00504E9B" w:rsidRDefault="2CFE0F42" w:rsidP="59FE1CC7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29</w:t>
      </w:r>
      <w:r w:rsidRPr="00504E9B">
        <w:rPr>
          <w:rFonts w:cstheme="minorHAnsi"/>
          <w:sz w:val="18"/>
          <w:szCs w:val="18"/>
        </w:rPr>
        <w:t xml:space="preserve"> </w:t>
      </w:r>
      <w:r w:rsidR="00C77BCF" w:rsidRPr="00504E9B">
        <w:rPr>
          <w:rFonts w:cstheme="minorHAnsi"/>
          <w:i/>
          <w:iCs/>
          <w:sz w:val="18"/>
          <w:szCs w:val="18"/>
        </w:rPr>
        <w:t xml:space="preserve">James Hannington, Bishop of Eastern Equatorial Africa, Martyr </w:t>
      </w:r>
    </w:p>
    <w:p w14:paraId="389AABEA" w14:textId="767D436B" w:rsidR="00E95567" w:rsidRPr="00504E9B" w:rsidRDefault="005C6151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</w:t>
      </w:r>
      <w:r w:rsidR="00C77BCF" w:rsidRPr="00504E9B">
        <w:rPr>
          <w:rFonts w:cstheme="minorHAnsi"/>
          <w:i/>
          <w:iCs/>
          <w:sz w:val="18"/>
          <w:szCs w:val="18"/>
        </w:rPr>
        <w:t>in Uganda, 1885</w:t>
      </w:r>
      <w:r w:rsidR="00E95567" w:rsidRPr="00504E9B">
        <w:rPr>
          <w:rFonts w:cstheme="minorHAnsi"/>
        </w:rPr>
        <w:br/>
      </w:r>
      <w:r w:rsidR="2CFE0F42" w:rsidRPr="00504E9B">
        <w:rPr>
          <w:rFonts w:cstheme="minorHAnsi"/>
          <w:sz w:val="18"/>
          <w:szCs w:val="18"/>
        </w:rPr>
        <w:t xml:space="preserve">We pray for the bishop, </w:t>
      </w:r>
      <w:r w:rsidR="00394591" w:rsidRPr="00504E9B">
        <w:rPr>
          <w:rFonts w:cstheme="minorHAnsi"/>
          <w:sz w:val="18"/>
          <w:szCs w:val="18"/>
        </w:rPr>
        <w:t>clergy,</w:t>
      </w:r>
      <w:r w:rsidR="2CFE0F42" w:rsidRPr="00504E9B">
        <w:rPr>
          <w:rFonts w:cstheme="minorHAnsi"/>
          <w:sz w:val="18"/>
          <w:szCs w:val="18"/>
        </w:rPr>
        <w:t xml:space="preserve"> and laity of </w:t>
      </w:r>
      <w:r w:rsidRPr="00504E9B">
        <w:rPr>
          <w:rFonts w:cstheme="minorHAnsi"/>
          <w:sz w:val="18"/>
          <w:szCs w:val="18"/>
        </w:rPr>
        <w:t>The Diocese of Cape Coast – The Church of the Province of West Africa</w:t>
      </w:r>
      <w:r w:rsidR="00E95567" w:rsidRPr="00504E9B">
        <w:rPr>
          <w:rFonts w:cstheme="minorHAnsi"/>
        </w:rPr>
        <w:br/>
      </w:r>
      <w:r w:rsidR="00F454DF" w:rsidRPr="00504E9B">
        <w:rPr>
          <w:rFonts w:eastAsia="Calibri" w:cstheme="minorHAnsi"/>
          <w:sz w:val="18"/>
          <w:szCs w:val="18"/>
        </w:rPr>
        <w:t>WOODINGDEAN, Holy Cross:  Helen Rose, V </w:t>
      </w:r>
    </w:p>
    <w:p w14:paraId="08644F47" w14:textId="3EA7F2F2" w:rsidR="00C120D9" w:rsidRPr="00504E9B" w:rsidRDefault="2CFE0F42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30</w:t>
      </w:r>
      <w:r w:rsidRPr="00504E9B">
        <w:rPr>
          <w:rFonts w:cstheme="minorHAnsi"/>
          <w:sz w:val="18"/>
          <w:szCs w:val="18"/>
        </w:rPr>
        <w:t xml:space="preserve"> </w:t>
      </w:r>
      <w:r w:rsidR="001F6FA6" w:rsidRPr="00504E9B">
        <w:rPr>
          <w:rFonts w:cstheme="minorHAnsi"/>
        </w:rPr>
        <w:br/>
      </w:r>
      <w:r w:rsidRPr="00504E9B">
        <w:rPr>
          <w:rFonts w:cstheme="minorHAnsi"/>
          <w:sz w:val="18"/>
          <w:szCs w:val="18"/>
        </w:rPr>
        <w:t xml:space="preserve">We pray for the bishop, </w:t>
      </w:r>
      <w:r w:rsidR="00394591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D278D3" w:rsidRPr="00504E9B">
        <w:rPr>
          <w:rFonts w:cstheme="minorHAnsi"/>
          <w:sz w:val="18"/>
          <w:szCs w:val="18"/>
        </w:rPr>
        <w:t>The Diocese of Cape Town – The Anglican Church of Southern Africa</w:t>
      </w:r>
    </w:p>
    <w:p w14:paraId="6A750CAE" w14:textId="6CA3444D" w:rsidR="00C120D9" w:rsidRPr="00504E9B" w:rsidRDefault="000203E9" w:rsidP="59FE1CC7">
      <w:pPr>
        <w:tabs>
          <w:tab w:val="left" w:pos="709"/>
        </w:tabs>
        <w:rPr>
          <w:rFonts w:cstheme="minorHAnsi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 xml:space="preserve">THE RURAL DEANERY OF HOVE:  Lloyd Etheridge, RD; Vacant, DLC </w:t>
      </w:r>
      <w:r w:rsidR="2CFE0F42" w:rsidRPr="00504E9B">
        <w:rPr>
          <w:rFonts w:cstheme="minorHAnsi"/>
          <w:b/>
          <w:bCs/>
          <w:sz w:val="18"/>
          <w:szCs w:val="18"/>
        </w:rPr>
        <w:t>31</w:t>
      </w:r>
      <w:r w:rsidR="2CFE0F42" w:rsidRPr="00504E9B">
        <w:rPr>
          <w:rFonts w:cstheme="minorHAnsi"/>
          <w:sz w:val="18"/>
          <w:szCs w:val="18"/>
        </w:rPr>
        <w:t xml:space="preserve"> </w:t>
      </w:r>
      <w:r w:rsidR="000D2F1A" w:rsidRPr="00504E9B">
        <w:rPr>
          <w:rFonts w:cstheme="minorHAnsi"/>
          <w:i/>
          <w:iCs/>
          <w:sz w:val="18"/>
          <w:szCs w:val="18"/>
        </w:rPr>
        <w:t>Martin Luther, Reformer, 1546</w:t>
      </w:r>
      <w:r w:rsidR="002D5720" w:rsidRPr="00504E9B">
        <w:rPr>
          <w:rFonts w:cstheme="minorHAnsi"/>
        </w:rPr>
        <w:br/>
      </w:r>
      <w:r w:rsidR="2CFE0F42" w:rsidRPr="00504E9B">
        <w:rPr>
          <w:rFonts w:cstheme="minorHAnsi"/>
          <w:sz w:val="18"/>
          <w:szCs w:val="18"/>
        </w:rPr>
        <w:t xml:space="preserve">We pray for the bishop, clergy and laity of </w:t>
      </w:r>
      <w:r w:rsidR="000D2F1A" w:rsidRPr="00504E9B">
        <w:rPr>
          <w:rFonts w:cstheme="minorHAnsi"/>
          <w:sz w:val="18"/>
          <w:szCs w:val="18"/>
        </w:rPr>
        <w:t xml:space="preserve">The Diocese of </w:t>
      </w:r>
      <w:r w:rsidR="00702F63" w:rsidRPr="00504E9B">
        <w:rPr>
          <w:rFonts w:cstheme="minorHAnsi"/>
          <w:sz w:val="18"/>
          <w:szCs w:val="18"/>
        </w:rPr>
        <w:t>Northeastern</w:t>
      </w:r>
      <w:r w:rsidR="000D2F1A" w:rsidRPr="00504E9B">
        <w:rPr>
          <w:rFonts w:cstheme="minorHAnsi"/>
          <w:sz w:val="18"/>
          <w:szCs w:val="18"/>
        </w:rPr>
        <w:t xml:space="preserve"> Caribbean and Aruba – The Church in the Province of the West Indies</w:t>
      </w:r>
    </w:p>
    <w:bookmarkEnd w:id="1"/>
    <w:p w14:paraId="62208A89" w14:textId="77777777" w:rsidR="006406DB" w:rsidRPr="00504E9B" w:rsidRDefault="002270FA" w:rsidP="007E2D63">
      <w:pPr>
        <w:rPr>
          <w:rFonts w:cstheme="minorHAnsi"/>
          <w:sz w:val="18"/>
          <w:szCs w:val="18"/>
        </w:rPr>
      </w:pPr>
      <w:r w:rsidRPr="00504E9B">
        <w:rPr>
          <w:sz w:val="18"/>
          <w:szCs w:val="18"/>
        </w:rPr>
        <w:t xml:space="preserve">ALDRINGTON:  Dan Millest, </w:t>
      </w:r>
      <w:proofErr w:type="spellStart"/>
      <w:r w:rsidRPr="00504E9B">
        <w:rPr>
          <w:sz w:val="18"/>
          <w:szCs w:val="18"/>
        </w:rPr>
        <w:t>PinC</w:t>
      </w:r>
      <w:proofErr w:type="spellEnd"/>
      <w:r w:rsidRPr="00504E9B">
        <w:rPr>
          <w:sz w:val="18"/>
          <w:szCs w:val="18"/>
        </w:rPr>
        <w:t xml:space="preserve">; Ali Marshall, </w:t>
      </w:r>
      <w:proofErr w:type="spellStart"/>
      <w:r w:rsidRPr="00504E9B">
        <w:rPr>
          <w:sz w:val="18"/>
          <w:szCs w:val="18"/>
        </w:rPr>
        <w:t>Ass.V</w:t>
      </w:r>
      <w:proofErr w:type="spellEnd"/>
    </w:p>
    <w:p w14:paraId="5C0B8294" w14:textId="31849C1E" w:rsidR="2EF3157D" w:rsidRPr="00504E9B" w:rsidRDefault="2EF3157D" w:rsidP="2EF3157D">
      <w:pPr>
        <w:rPr>
          <w:rFonts w:eastAsia="Times New Roman"/>
          <w:b/>
          <w:bCs/>
          <w:color w:val="000000" w:themeColor="text1"/>
          <w:lang w:eastAsia="en-GB"/>
        </w:rPr>
      </w:pPr>
    </w:p>
    <w:p w14:paraId="07669683" w14:textId="3DBAD6F6" w:rsidR="002E1E18" w:rsidRPr="00504E9B" w:rsidRDefault="00FE3C72" w:rsidP="007E2D63">
      <w:pPr>
        <w:rPr>
          <w:rFonts w:eastAsiaTheme="minorEastAsia"/>
          <w:b/>
        </w:rPr>
      </w:pPr>
      <w:r w:rsidRPr="00504E9B">
        <w:rPr>
          <w:rFonts w:eastAsiaTheme="minorEastAsia"/>
          <w:b/>
          <w:sz w:val="28"/>
          <w:szCs w:val="28"/>
        </w:rPr>
        <w:t>Novembe</w:t>
      </w:r>
      <w:r w:rsidR="00504E9B">
        <w:rPr>
          <w:rFonts w:eastAsiaTheme="minorEastAsia"/>
          <w:b/>
          <w:sz w:val="28"/>
          <w:szCs w:val="28"/>
        </w:rPr>
        <w:t>r</w:t>
      </w:r>
      <w:r w:rsidR="002E1E18" w:rsidRPr="00504E9B">
        <w:rPr>
          <w:noProof/>
        </w:rPr>
        <w:drawing>
          <wp:inline distT="0" distB="0" distL="0" distR="0" wp14:anchorId="3793B1E9" wp14:editId="381D0B44">
            <wp:extent cx="2889885" cy="18415"/>
            <wp:effectExtent l="0" t="0" r="5715" b="635"/>
            <wp:docPr id="1699066906" name="Picture 65831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283249" w14:textId="77777777" w:rsidR="006114F4" w:rsidRPr="00504E9B" w:rsidRDefault="007E2D63" w:rsidP="007E2D63">
      <w:pPr>
        <w:rPr>
          <w:rFonts w:cstheme="minorHAnsi"/>
          <w:b/>
          <w:b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</w:t>
      </w:r>
      <w:r w:rsidR="006114F4" w:rsidRPr="00504E9B">
        <w:rPr>
          <w:rFonts w:cstheme="minorHAnsi"/>
          <w:b/>
          <w:bCs/>
          <w:sz w:val="18"/>
          <w:szCs w:val="18"/>
        </w:rPr>
        <w:t xml:space="preserve"> All Saints’ Day </w:t>
      </w:r>
    </w:p>
    <w:p w14:paraId="1D354BE8" w14:textId="0D043AD8" w:rsidR="007E2D63" w:rsidRPr="00504E9B" w:rsidRDefault="006114F4" w:rsidP="007E2D63">
      <w:pPr>
        <w:rPr>
          <w:rFonts w:cstheme="minorHAnsi"/>
          <w:b/>
          <w:b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 xml:space="preserve">  4th Sunday before Advent</w:t>
      </w:r>
    </w:p>
    <w:p w14:paraId="7A84169E" w14:textId="4CAF0AE6" w:rsidR="00B30D27" w:rsidRPr="00504E9B" w:rsidRDefault="00B30D27" w:rsidP="007E2D63">
      <w:pPr>
        <w:rPr>
          <w:rFonts w:cstheme="minorHAnsi"/>
          <w:b/>
          <w:bCs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Pray for </w:t>
      </w:r>
      <w:r w:rsidR="009F30BB" w:rsidRPr="00504E9B">
        <w:rPr>
          <w:rFonts w:cstheme="minorHAnsi"/>
          <w:sz w:val="18"/>
          <w:szCs w:val="18"/>
        </w:rPr>
        <w:t>Iglesia Anglicana de la Region Central de America</w:t>
      </w:r>
      <w:r w:rsidRPr="00504E9B">
        <w:rPr>
          <w:rFonts w:cstheme="minorHAnsi"/>
        </w:rPr>
        <w:br/>
      </w:r>
      <w:r w:rsidRPr="00504E9B">
        <w:rPr>
          <w:rFonts w:cstheme="minorHAnsi"/>
          <w:sz w:val="18"/>
          <w:szCs w:val="18"/>
        </w:rPr>
        <w:t xml:space="preserve">Pray for the </w:t>
      </w:r>
      <w:r w:rsidR="00673B20" w:rsidRPr="00504E9B">
        <w:rPr>
          <w:rFonts w:cstheme="minorHAnsi"/>
          <w:sz w:val="18"/>
          <w:szCs w:val="18"/>
        </w:rPr>
        <w:t>Season of Invitation: that all who return to Church today would receive a warm welcome &amp; encounter the Lord</w:t>
      </w:r>
    </w:p>
    <w:p w14:paraId="48B55315" w14:textId="5D050AA1" w:rsidR="007E2D63" w:rsidRPr="00504E9B" w:rsidRDefault="007E2D63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 xml:space="preserve">2 </w:t>
      </w:r>
      <w:r w:rsidRPr="00504E9B">
        <w:rPr>
          <w:rFonts w:cstheme="minorHAnsi"/>
          <w:sz w:val="18"/>
          <w:szCs w:val="18"/>
        </w:rPr>
        <w:t xml:space="preserve">  </w:t>
      </w:r>
      <w:r w:rsidR="006303EA" w:rsidRPr="00504E9B">
        <w:rPr>
          <w:rFonts w:cstheme="minorHAnsi"/>
          <w:i/>
          <w:iCs/>
          <w:sz w:val="18"/>
          <w:szCs w:val="18"/>
        </w:rPr>
        <w:t>Commemoration of the Faithful Departed (All Souls' Day)</w:t>
      </w:r>
    </w:p>
    <w:p w14:paraId="3C9DFC5C" w14:textId="13B294C9" w:rsidR="00A61F7A" w:rsidRPr="00504E9B" w:rsidRDefault="00D45C85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</w:t>
      </w:r>
      <w:r w:rsidR="00931FC3" w:rsidRPr="00504E9B">
        <w:rPr>
          <w:rFonts w:cstheme="minorHAnsi"/>
          <w:sz w:val="18"/>
          <w:szCs w:val="18"/>
        </w:rPr>
        <w:t xml:space="preserve">for the </w:t>
      </w:r>
      <w:r w:rsidR="00CA3910" w:rsidRPr="00504E9B">
        <w:rPr>
          <w:rFonts w:cstheme="minorHAnsi"/>
          <w:sz w:val="18"/>
          <w:szCs w:val="18"/>
        </w:rPr>
        <w:t xml:space="preserve">bishop, </w:t>
      </w:r>
      <w:r w:rsidR="00394591" w:rsidRPr="00504E9B">
        <w:rPr>
          <w:rFonts w:cstheme="minorHAnsi"/>
          <w:sz w:val="18"/>
          <w:szCs w:val="18"/>
        </w:rPr>
        <w:t>clergy,</w:t>
      </w:r>
      <w:r w:rsidR="00CA3910" w:rsidRPr="00504E9B">
        <w:rPr>
          <w:rFonts w:cstheme="minorHAnsi"/>
          <w:sz w:val="18"/>
          <w:szCs w:val="18"/>
        </w:rPr>
        <w:t xml:space="preserve"> and laity </w:t>
      </w:r>
      <w:r w:rsidR="00A61F7A" w:rsidRPr="00504E9B">
        <w:rPr>
          <w:rFonts w:cstheme="minorHAnsi"/>
          <w:sz w:val="18"/>
          <w:szCs w:val="18"/>
        </w:rPr>
        <w:t xml:space="preserve">of </w:t>
      </w:r>
      <w:r w:rsidR="000E6D12" w:rsidRPr="00504E9B">
        <w:rPr>
          <w:rFonts w:cstheme="minorHAnsi"/>
          <w:sz w:val="18"/>
          <w:szCs w:val="18"/>
        </w:rPr>
        <w:t>The Diocese of Carlisle – The Church of England</w:t>
      </w:r>
    </w:p>
    <w:p w14:paraId="6CFC1CCA" w14:textId="404B1958" w:rsidR="000C061B" w:rsidRPr="00504E9B" w:rsidRDefault="002270FA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HANGLETON:  David Hazell, </w:t>
      </w:r>
      <w:proofErr w:type="spellStart"/>
      <w:r w:rsidRPr="00504E9B">
        <w:rPr>
          <w:rFonts w:cstheme="minorHAnsi"/>
          <w:sz w:val="18"/>
          <w:szCs w:val="18"/>
        </w:rPr>
        <w:t>PinC</w:t>
      </w:r>
      <w:proofErr w:type="spellEnd"/>
    </w:p>
    <w:p w14:paraId="5BD59793" w14:textId="05CC66BC" w:rsidR="0045261B" w:rsidRPr="00504E9B" w:rsidRDefault="007E2D63" w:rsidP="0045261B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 xml:space="preserve">3 </w:t>
      </w:r>
      <w:r w:rsidR="0045261B" w:rsidRPr="00504E9B">
        <w:rPr>
          <w:rFonts w:cstheme="minorHAnsi"/>
          <w:i/>
          <w:iCs/>
          <w:sz w:val="18"/>
          <w:szCs w:val="18"/>
        </w:rPr>
        <w:t>Richard Hooker, Priest, Anglican Apologist, Teacher of the</w:t>
      </w:r>
    </w:p>
    <w:p w14:paraId="6600ED84" w14:textId="2E7B972D" w:rsidR="0045261B" w:rsidRPr="00504E9B" w:rsidRDefault="0045261B" w:rsidP="0045261B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Faith, 1600 </w:t>
      </w:r>
    </w:p>
    <w:p w14:paraId="66E2297D" w14:textId="566372F6" w:rsidR="007E2D63" w:rsidRPr="00504E9B" w:rsidRDefault="0045261B" w:rsidP="0045261B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Martin of Porres, Friar, 1639</w:t>
      </w:r>
    </w:p>
    <w:p w14:paraId="4D98411C" w14:textId="52E86A6C" w:rsidR="00A61F7A" w:rsidRPr="00504E9B" w:rsidRDefault="3379D304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394591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B60FD6" w:rsidRPr="00504E9B">
        <w:rPr>
          <w:rFonts w:cstheme="minorHAnsi"/>
          <w:sz w:val="18"/>
          <w:szCs w:val="18"/>
        </w:rPr>
        <w:t>The Diocese of East Carolina – The Episcopal Church</w:t>
      </w:r>
    </w:p>
    <w:p w14:paraId="6164AF98" w14:textId="77777777" w:rsidR="00824A95" w:rsidRPr="00504E9B" w:rsidRDefault="00824A95" w:rsidP="007E2D63">
      <w:pPr>
        <w:rPr>
          <w:rFonts w:eastAsia="Calibri" w:cstheme="minorHAnsi"/>
          <w:sz w:val="18"/>
          <w:szCs w:val="18"/>
        </w:rPr>
      </w:pPr>
      <w:r w:rsidRPr="00504E9B">
        <w:rPr>
          <w:rFonts w:eastAsia="Calibri" w:cstheme="minorHAnsi"/>
          <w:sz w:val="18"/>
          <w:szCs w:val="18"/>
        </w:rPr>
        <w:t xml:space="preserve">HOVE, All Saints:  Catriona Cumming, V </w:t>
      </w:r>
    </w:p>
    <w:p w14:paraId="4974C58F" w14:textId="09E0FC8D" w:rsidR="007E2D63" w:rsidRPr="00504E9B" w:rsidRDefault="007E2D63" w:rsidP="007E2D63">
      <w:r w:rsidRPr="00504E9B">
        <w:rPr>
          <w:rFonts w:cstheme="minorHAnsi"/>
          <w:b/>
          <w:bCs/>
          <w:sz w:val="18"/>
          <w:szCs w:val="18"/>
        </w:rPr>
        <w:t xml:space="preserve">4 </w:t>
      </w:r>
      <w:r w:rsidR="000D0C48" w:rsidRPr="00504E9B">
        <w:rPr>
          <w:rFonts w:cstheme="minorHAnsi"/>
          <w:i/>
          <w:iCs/>
          <w:sz w:val="18"/>
          <w:szCs w:val="18"/>
        </w:rPr>
        <w:t>Charles Borromeo, Bishop of Milan, 1584</w:t>
      </w:r>
    </w:p>
    <w:p w14:paraId="6C46597E" w14:textId="174F94E5" w:rsidR="00B30D27" w:rsidRPr="00504E9B" w:rsidRDefault="3379D304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394591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8F0B4E" w:rsidRPr="00504E9B">
        <w:rPr>
          <w:rFonts w:cstheme="minorHAnsi"/>
          <w:sz w:val="18"/>
          <w:szCs w:val="18"/>
        </w:rPr>
        <w:t>The Diocese of North Carolina – The Episcopal Church</w:t>
      </w:r>
    </w:p>
    <w:p w14:paraId="2BF4D4E8" w14:textId="4C52F0D5" w:rsidR="00824A95" w:rsidRPr="00504E9B" w:rsidRDefault="00824A95" w:rsidP="00824A95">
      <w:pPr>
        <w:rPr>
          <w:rFonts w:eastAsia="Calibri" w:cstheme="minorHAnsi"/>
          <w:sz w:val="18"/>
          <w:szCs w:val="18"/>
        </w:rPr>
      </w:pPr>
      <w:r w:rsidRPr="00504E9B">
        <w:rPr>
          <w:rFonts w:eastAsia="Calibri" w:cstheme="minorHAnsi"/>
          <w:sz w:val="18"/>
          <w:szCs w:val="18"/>
        </w:rPr>
        <w:t xml:space="preserve">HOVE, Bishop Hannington Memorial Church:  Nick Tucker </w:t>
      </w:r>
      <w:r w:rsidR="008F0B4E" w:rsidRPr="00504E9B">
        <w:rPr>
          <w:rFonts w:eastAsia="Calibri" w:cstheme="minorHAnsi"/>
          <w:sz w:val="18"/>
          <w:szCs w:val="18"/>
        </w:rPr>
        <w:t>I; David</w:t>
      </w:r>
      <w:r w:rsidRPr="00504E9B">
        <w:rPr>
          <w:rFonts w:eastAsia="Calibri" w:cstheme="minorHAnsi"/>
          <w:sz w:val="18"/>
          <w:szCs w:val="18"/>
        </w:rPr>
        <w:t xml:space="preserve"> Howarth, </w:t>
      </w:r>
      <w:proofErr w:type="spellStart"/>
      <w:r w:rsidRPr="00504E9B">
        <w:rPr>
          <w:rFonts w:eastAsia="Calibri" w:cstheme="minorHAnsi"/>
          <w:sz w:val="18"/>
          <w:szCs w:val="18"/>
        </w:rPr>
        <w:t>Ass.V</w:t>
      </w:r>
      <w:proofErr w:type="spellEnd"/>
      <w:r w:rsidRPr="00504E9B">
        <w:rPr>
          <w:rFonts w:eastAsia="Calibri" w:cstheme="minorHAnsi"/>
          <w:sz w:val="18"/>
          <w:szCs w:val="18"/>
        </w:rPr>
        <w:t xml:space="preserve">; Lloyd Etheridge, Ass V; Don </w:t>
      </w:r>
      <w:proofErr w:type="spellStart"/>
      <w:r w:rsidRPr="00504E9B">
        <w:rPr>
          <w:rFonts w:eastAsia="Calibri" w:cstheme="minorHAnsi"/>
          <w:sz w:val="18"/>
          <w:szCs w:val="18"/>
        </w:rPr>
        <w:t>Bawtree</w:t>
      </w:r>
      <w:proofErr w:type="spellEnd"/>
      <w:r w:rsidRPr="00504E9B">
        <w:rPr>
          <w:rFonts w:eastAsia="Calibri" w:cstheme="minorHAnsi"/>
          <w:sz w:val="18"/>
          <w:szCs w:val="18"/>
        </w:rPr>
        <w:t xml:space="preserve">, </w:t>
      </w:r>
      <w:proofErr w:type="spellStart"/>
      <w:r w:rsidRPr="00504E9B">
        <w:rPr>
          <w:rFonts w:eastAsia="Calibri" w:cstheme="minorHAnsi"/>
          <w:sz w:val="18"/>
          <w:szCs w:val="18"/>
        </w:rPr>
        <w:t>Rdr</w:t>
      </w:r>
      <w:proofErr w:type="spellEnd"/>
      <w:r w:rsidRPr="00504E9B">
        <w:rPr>
          <w:rFonts w:eastAsia="Calibri" w:cstheme="minorHAnsi"/>
          <w:sz w:val="18"/>
          <w:szCs w:val="18"/>
        </w:rPr>
        <w:t xml:space="preserve"> </w:t>
      </w:r>
    </w:p>
    <w:p w14:paraId="501ED642" w14:textId="1ACCA3AA" w:rsidR="00824A95" w:rsidRPr="00504E9B" w:rsidRDefault="00824A95" w:rsidP="00824A95">
      <w:pPr>
        <w:rPr>
          <w:rFonts w:eastAsia="Calibri" w:cstheme="minorHAnsi"/>
          <w:sz w:val="18"/>
          <w:szCs w:val="18"/>
        </w:rPr>
      </w:pPr>
      <w:r w:rsidRPr="00504E9B">
        <w:rPr>
          <w:rFonts w:eastAsia="Calibri" w:cstheme="minorHAnsi"/>
          <w:sz w:val="18"/>
          <w:szCs w:val="18"/>
        </w:rPr>
        <w:t xml:space="preserve">ALDRINGTON CEP SCHOOL: Verity Coates, HT </w:t>
      </w:r>
    </w:p>
    <w:p w14:paraId="49BC5E88" w14:textId="1A360369" w:rsidR="007E2D63" w:rsidRPr="00504E9B" w:rsidRDefault="007E2D63" w:rsidP="00824A95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5</w:t>
      </w:r>
      <w:r w:rsidR="00573914" w:rsidRPr="00504E9B">
        <w:rPr>
          <w:rFonts w:cstheme="minorHAnsi"/>
          <w:b/>
          <w:bCs/>
          <w:sz w:val="18"/>
          <w:szCs w:val="18"/>
        </w:rPr>
        <w:t xml:space="preserve"> </w:t>
      </w:r>
      <w:r w:rsidR="00573914" w:rsidRPr="00504E9B">
        <w:rPr>
          <w:rFonts w:cstheme="minorHAnsi"/>
          <w:i/>
          <w:iCs/>
          <w:sz w:val="18"/>
          <w:szCs w:val="18"/>
        </w:rPr>
        <w:t>Elizabeth, Mother of John the Baptist</w:t>
      </w:r>
    </w:p>
    <w:p w14:paraId="5A8367EA" w14:textId="27C6808E" w:rsidR="007E2D63" w:rsidRPr="00504E9B" w:rsidRDefault="3379D304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394591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0A591C" w:rsidRPr="00504E9B">
        <w:rPr>
          <w:rFonts w:cstheme="minorHAnsi"/>
          <w:sz w:val="18"/>
          <w:szCs w:val="18"/>
        </w:rPr>
        <w:t>The Diocese of South Carolina – The Episcopal Church</w:t>
      </w:r>
    </w:p>
    <w:p w14:paraId="3D80DFA3" w14:textId="3349DB81" w:rsidR="007E1FED" w:rsidRPr="00504E9B" w:rsidRDefault="007E1FED" w:rsidP="007E1FED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HOVE, St Andrew: Dan Henderson, I</w:t>
      </w:r>
    </w:p>
    <w:p w14:paraId="14104183" w14:textId="1439D08B" w:rsidR="007E1FED" w:rsidRPr="00504E9B" w:rsidRDefault="007E1FED" w:rsidP="007E1FED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ST ANDREW’S CEP SCHOOL; Sophie Thomas, HT</w:t>
      </w:r>
    </w:p>
    <w:p w14:paraId="05433A9D" w14:textId="12D78CC7" w:rsidR="007E2D63" w:rsidRPr="00504E9B" w:rsidRDefault="007E2D63" w:rsidP="007E2D63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6</w:t>
      </w:r>
      <w:r w:rsidRPr="00504E9B">
        <w:rPr>
          <w:rFonts w:cstheme="minorHAnsi"/>
          <w:sz w:val="18"/>
          <w:szCs w:val="18"/>
        </w:rPr>
        <w:t xml:space="preserve">   </w:t>
      </w:r>
      <w:r w:rsidR="00854B77" w:rsidRPr="00504E9B">
        <w:rPr>
          <w:rFonts w:cstheme="minorHAnsi"/>
          <w:i/>
          <w:iCs/>
          <w:sz w:val="18"/>
          <w:szCs w:val="18"/>
        </w:rPr>
        <w:t>Leonard of Limoges, Hermit, 6th century</w:t>
      </w:r>
    </w:p>
    <w:p w14:paraId="548F1384" w14:textId="77777777" w:rsidR="002D204A" w:rsidRPr="00504E9B" w:rsidRDefault="002D204A" w:rsidP="007E2D63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William Temple, Archbishop of Canterbury, Teacher of the Faith,  </w:t>
      </w:r>
    </w:p>
    <w:p w14:paraId="3FA2AA71" w14:textId="3975848A" w:rsidR="002D204A" w:rsidRPr="00504E9B" w:rsidRDefault="002D204A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1944</w:t>
      </w:r>
    </w:p>
    <w:p w14:paraId="7F2C3C06" w14:textId="32CE2F85" w:rsidR="007E2D63" w:rsidRPr="00504E9B" w:rsidRDefault="3379D304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394591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B07041" w:rsidRPr="00504E9B">
        <w:rPr>
          <w:rFonts w:cstheme="minorHAnsi"/>
          <w:sz w:val="18"/>
          <w:szCs w:val="18"/>
        </w:rPr>
        <w:t>The Diocese of Upper South Carolina – The Episcopal Church</w:t>
      </w:r>
    </w:p>
    <w:p w14:paraId="38BCA357" w14:textId="17675317" w:rsidR="7E8C88A6" w:rsidRPr="00504E9B" w:rsidRDefault="00123E42" w:rsidP="00123E42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HOVE, St Barnabas: John Eldridge, I</w:t>
      </w:r>
    </w:p>
    <w:p w14:paraId="445356EF" w14:textId="0BDCD652" w:rsidR="007E2D63" w:rsidRPr="00504E9B" w:rsidRDefault="007E2D63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 xml:space="preserve">7 </w:t>
      </w:r>
      <w:r w:rsidR="00780151" w:rsidRPr="00504E9B">
        <w:rPr>
          <w:rFonts w:cstheme="minorHAnsi"/>
          <w:i/>
          <w:iCs/>
          <w:sz w:val="18"/>
          <w:szCs w:val="18"/>
        </w:rPr>
        <w:t>Willibrord of York, Bishop, Apostle of Frisia, 739</w:t>
      </w:r>
    </w:p>
    <w:p w14:paraId="01F16221" w14:textId="30CA2189" w:rsidR="3379D304" w:rsidRPr="00504E9B" w:rsidRDefault="3379D304" w:rsidP="12F53060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394591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</w:t>
      </w:r>
      <w:r w:rsidR="72D3D422" w:rsidRPr="00504E9B">
        <w:rPr>
          <w:rFonts w:cstheme="minorHAnsi"/>
          <w:sz w:val="18"/>
          <w:szCs w:val="18"/>
        </w:rPr>
        <w:t xml:space="preserve"> </w:t>
      </w:r>
      <w:r w:rsidR="005F4BDF" w:rsidRPr="00504E9B">
        <w:rPr>
          <w:rFonts w:cstheme="minorHAnsi"/>
          <w:sz w:val="18"/>
          <w:szCs w:val="18"/>
        </w:rPr>
        <w:t>The Diocese of Western North Carolina – The Episcopal Church</w:t>
      </w:r>
    </w:p>
    <w:p w14:paraId="3AD0BD2B" w14:textId="120075D4" w:rsidR="00B30D27" w:rsidRPr="00504E9B" w:rsidRDefault="009F4CDD" w:rsidP="59FE1CC7">
      <w:pPr>
        <w:rPr>
          <w:rFonts w:eastAsia="Calibri"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HOVE, St John the Baptist: Vacan</w:t>
      </w:r>
      <w:r w:rsidR="00392B32" w:rsidRPr="00504E9B">
        <w:rPr>
          <w:rFonts w:cstheme="minorHAnsi"/>
          <w:sz w:val="18"/>
          <w:szCs w:val="18"/>
        </w:rPr>
        <w:t>t</w:t>
      </w:r>
      <w:r w:rsidR="00B30D27" w:rsidRPr="00504E9B">
        <w:rPr>
          <w:rFonts w:cstheme="minorHAnsi"/>
          <w:noProof/>
        </w:rPr>
        <w:drawing>
          <wp:inline distT="0" distB="0" distL="0" distR="0" wp14:anchorId="1C45724E" wp14:editId="2F3EEE2F">
            <wp:extent cx="2889885" cy="18415"/>
            <wp:effectExtent l="0" t="0" r="5715" b="635"/>
            <wp:docPr id="2126613965" name="Picture 65831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501F46" w14:textId="4118FA69" w:rsidR="007E2D63" w:rsidRPr="00504E9B" w:rsidRDefault="007E2D63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 xml:space="preserve">8 </w:t>
      </w:r>
      <w:r w:rsidR="00F56A3A" w:rsidRPr="00504E9B">
        <w:rPr>
          <w:rFonts w:cstheme="minorHAnsi"/>
          <w:b/>
          <w:bCs/>
          <w:sz w:val="18"/>
          <w:szCs w:val="18"/>
        </w:rPr>
        <w:t>3rd Sunday before Advent</w:t>
      </w:r>
    </w:p>
    <w:p w14:paraId="719DE161" w14:textId="781FDE14" w:rsidR="2F7E5BB9" w:rsidRPr="00504E9B" w:rsidRDefault="00B30D27" w:rsidP="12F53060">
      <w:pPr>
        <w:rPr>
          <w:rFonts w:cstheme="minorHAnsi"/>
          <w:sz w:val="18"/>
          <w:szCs w:val="18"/>
        </w:rPr>
      </w:pPr>
      <w:r w:rsidRPr="00504E9B">
        <w:rPr>
          <w:sz w:val="18"/>
          <w:szCs w:val="18"/>
        </w:rPr>
        <w:t xml:space="preserve">Pray for </w:t>
      </w:r>
      <w:r w:rsidR="00E636A0" w:rsidRPr="00504E9B">
        <w:rPr>
          <w:sz w:val="18"/>
          <w:szCs w:val="18"/>
        </w:rPr>
        <w:t xml:space="preserve">The </w:t>
      </w:r>
      <w:r w:rsidR="005A550B" w:rsidRPr="00504E9B">
        <w:rPr>
          <w:sz w:val="18"/>
          <w:szCs w:val="18"/>
        </w:rPr>
        <w:t xml:space="preserve">Province de </w:t>
      </w:r>
      <w:proofErr w:type="spellStart"/>
      <w:r w:rsidR="005A550B" w:rsidRPr="00504E9B">
        <w:rPr>
          <w:sz w:val="18"/>
          <w:szCs w:val="18"/>
        </w:rPr>
        <w:t>L’Eglise</w:t>
      </w:r>
      <w:proofErr w:type="spellEnd"/>
      <w:r w:rsidR="005A550B" w:rsidRPr="00504E9B">
        <w:rPr>
          <w:sz w:val="18"/>
          <w:szCs w:val="18"/>
        </w:rPr>
        <w:t xml:space="preserve"> </w:t>
      </w:r>
      <w:proofErr w:type="spellStart"/>
      <w:r w:rsidR="005A550B" w:rsidRPr="00504E9B">
        <w:rPr>
          <w:sz w:val="18"/>
          <w:szCs w:val="18"/>
        </w:rPr>
        <w:t>Anglicane</w:t>
      </w:r>
      <w:proofErr w:type="spellEnd"/>
      <w:r w:rsidR="005A550B" w:rsidRPr="00504E9B">
        <w:rPr>
          <w:sz w:val="18"/>
          <w:szCs w:val="18"/>
        </w:rPr>
        <w:t xml:space="preserve"> Du Congo</w:t>
      </w:r>
      <w:r w:rsidRPr="00504E9B">
        <w:br/>
      </w:r>
      <w:r w:rsidR="00E636A0" w:rsidRPr="00504E9B">
        <w:rPr>
          <w:sz w:val="18"/>
          <w:szCs w:val="18"/>
        </w:rPr>
        <w:t>Pray for all Workplace Chaplains. Industrial, Fire, Police, Ambulance, Coastguard, Airport and School/College Chaplains</w:t>
      </w:r>
    </w:p>
    <w:p w14:paraId="0054BFFD" w14:textId="7C54C5E6" w:rsidR="007E2D63" w:rsidRPr="00504E9B" w:rsidRDefault="007E2D63" w:rsidP="2EF3157D">
      <w:pPr>
        <w:rPr>
          <w:b/>
          <w:bCs/>
          <w:sz w:val="18"/>
          <w:szCs w:val="18"/>
        </w:rPr>
      </w:pPr>
    </w:p>
    <w:p w14:paraId="2B1E0C77" w14:textId="4F943E6C" w:rsidR="007E2D63" w:rsidRPr="00504E9B" w:rsidRDefault="007E2D63" w:rsidP="2EF3157D">
      <w:pPr>
        <w:rPr>
          <w:b/>
          <w:bCs/>
          <w:sz w:val="18"/>
          <w:szCs w:val="18"/>
        </w:rPr>
      </w:pPr>
    </w:p>
    <w:p w14:paraId="46546F99" w14:textId="262788ED" w:rsidR="007E2D63" w:rsidRPr="00504E9B" w:rsidRDefault="007E2D63" w:rsidP="2F7E5BB9">
      <w:pPr>
        <w:rPr>
          <w:i/>
          <w:sz w:val="18"/>
          <w:szCs w:val="18"/>
        </w:rPr>
      </w:pPr>
      <w:r w:rsidRPr="00504E9B">
        <w:rPr>
          <w:b/>
          <w:sz w:val="18"/>
          <w:szCs w:val="18"/>
        </w:rPr>
        <w:t xml:space="preserve">9 </w:t>
      </w:r>
      <w:r w:rsidR="005A5B6C" w:rsidRPr="00504E9B">
        <w:rPr>
          <w:i/>
          <w:sz w:val="18"/>
          <w:szCs w:val="18"/>
        </w:rPr>
        <w:t>Margery Kempe, Mystic, c.1440</w:t>
      </w:r>
    </w:p>
    <w:p w14:paraId="3A8EC583" w14:textId="15E589CC" w:rsidR="00B30D27" w:rsidRPr="00504E9B" w:rsidRDefault="00B30D27" w:rsidP="00B30D2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clergy and laity of </w:t>
      </w:r>
      <w:r w:rsidR="001C3D6B" w:rsidRPr="00504E9B">
        <w:rPr>
          <w:rFonts w:cstheme="minorHAnsi"/>
          <w:sz w:val="18"/>
          <w:szCs w:val="18"/>
        </w:rPr>
        <w:t xml:space="preserve">The Diocese of Cashel, Ferns and </w:t>
      </w:r>
      <w:proofErr w:type="spellStart"/>
      <w:r w:rsidR="001C3D6B" w:rsidRPr="00504E9B">
        <w:rPr>
          <w:rFonts w:cstheme="minorHAnsi"/>
          <w:sz w:val="18"/>
          <w:szCs w:val="18"/>
        </w:rPr>
        <w:t>Ossory</w:t>
      </w:r>
      <w:proofErr w:type="spellEnd"/>
      <w:r w:rsidR="001C3D6B" w:rsidRPr="00504E9B">
        <w:rPr>
          <w:rFonts w:cstheme="minorHAnsi"/>
          <w:sz w:val="18"/>
          <w:szCs w:val="18"/>
        </w:rPr>
        <w:t xml:space="preserve"> – The Church of Ireland</w:t>
      </w:r>
    </w:p>
    <w:p w14:paraId="1AA1E8D7" w14:textId="77777777" w:rsidR="003E12B6" w:rsidRPr="00504E9B" w:rsidRDefault="001C3D6B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OLD SHOREHAM and KINGSTON BUCI: </w:t>
      </w:r>
      <w:r w:rsidRPr="00504E9B">
        <w:rPr>
          <w:rFonts w:cstheme="minorHAnsi"/>
          <w:i/>
          <w:iCs/>
          <w:sz w:val="18"/>
          <w:szCs w:val="18"/>
        </w:rPr>
        <w:t> Vacant,</w:t>
      </w:r>
      <w:r w:rsidRPr="00504E9B">
        <w:rPr>
          <w:rFonts w:cstheme="minorHAnsi"/>
          <w:sz w:val="18"/>
          <w:szCs w:val="18"/>
        </w:rPr>
        <w:t> Rector; James Askew, </w:t>
      </w:r>
      <w:proofErr w:type="spellStart"/>
      <w:r w:rsidRPr="00504E9B">
        <w:rPr>
          <w:rFonts w:cstheme="minorHAnsi"/>
          <w:sz w:val="18"/>
          <w:szCs w:val="18"/>
        </w:rPr>
        <w:t>Rdr</w:t>
      </w:r>
      <w:proofErr w:type="spellEnd"/>
    </w:p>
    <w:p w14:paraId="2C416BB6" w14:textId="0B95FAC1" w:rsidR="007E2D63" w:rsidRPr="00504E9B" w:rsidRDefault="007E2D63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10</w:t>
      </w:r>
      <w:r w:rsidRPr="00504E9B">
        <w:rPr>
          <w:rFonts w:cstheme="minorHAnsi"/>
          <w:sz w:val="18"/>
          <w:szCs w:val="18"/>
        </w:rPr>
        <w:t xml:space="preserve"> </w:t>
      </w:r>
      <w:r w:rsidR="0018420A" w:rsidRPr="00504E9B">
        <w:rPr>
          <w:rFonts w:cstheme="minorHAnsi"/>
          <w:i/>
          <w:iCs/>
          <w:sz w:val="18"/>
          <w:szCs w:val="18"/>
        </w:rPr>
        <w:t>Leo the Great, Bishop of Rome, Teacher of the Faith, 461</w:t>
      </w:r>
    </w:p>
    <w:p w14:paraId="64CDDD50" w14:textId="7CD4924D" w:rsidR="007E2D63" w:rsidRPr="00504E9B" w:rsidRDefault="3379D304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</w:t>
      </w:r>
      <w:r w:rsidR="00DA46DF" w:rsidRPr="00504E9B">
        <w:t xml:space="preserve"> </w:t>
      </w:r>
      <w:r w:rsidR="00DA46DF" w:rsidRPr="00504E9B">
        <w:rPr>
          <w:rFonts w:cstheme="minorHAnsi"/>
          <w:sz w:val="18"/>
          <w:szCs w:val="18"/>
        </w:rPr>
        <w:t>The Diocese of Chandigarh – The Church of North India (United)</w:t>
      </w:r>
    </w:p>
    <w:p w14:paraId="654CCE45" w14:textId="6F57EA37" w:rsidR="00DD684D" w:rsidRPr="00504E9B" w:rsidRDefault="00DD684D" w:rsidP="00DD684D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PORTSLADE and MILE OAK, </w:t>
      </w:r>
      <w:r w:rsidR="009A7EAB" w:rsidRPr="00504E9B">
        <w:rPr>
          <w:rFonts w:cstheme="minorHAnsi"/>
          <w:sz w:val="18"/>
          <w:szCs w:val="18"/>
        </w:rPr>
        <w:t>Vacant</w:t>
      </w:r>
      <w:r w:rsidRPr="00504E9B">
        <w:rPr>
          <w:rFonts w:cstheme="minorHAnsi"/>
          <w:sz w:val="18"/>
          <w:szCs w:val="18"/>
        </w:rPr>
        <w:t>    </w:t>
      </w:r>
    </w:p>
    <w:p w14:paraId="203B2CE4" w14:textId="73635A78" w:rsidR="00B30D27" w:rsidRPr="00504E9B" w:rsidRDefault="00DD684D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ST NICOLAS’ CEP SCHOOL:  Andrew Richbell, HT </w:t>
      </w:r>
    </w:p>
    <w:p w14:paraId="2917E355" w14:textId="078D8304" w:rsidR="007E2D63" w:rsidRPr="00504E9B" w:rsidRDefault="007E2D63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11</w:t>
      </w:r>
      <w:r w:rsidR="00F82D6F" w:rsidRPr="00504E9B">
        <w:rPr>
          <w:rFonts w:cstheme="minorHAnsi"/>
          <w:sz w:val="18"/>
          <w:szCs w:val="18"/>
        </w:rPr>
        <w:t xml:space="preserve"> </w:t>
      </w:r>
      <w:r w:rsidR="00F82D6F" w:rsidRPr="00504E9B">
        <w:rPr>
          <w:rFonts w:cstheme="minorHAnsi"/>
          <w:i/>
          <w:iCs/>
          <w:sz w:val="18"/>
          <w:szCs w:val="18"/>
        </w:rPr>
        <w:t>Martin, Bishop of Tours, c.397</w:t>
      </w:r>
    </w:p>
    <w:p w14:paraId="1B7E4264" w14:textId="32E4A011" w:rsidR="00716490" w:rsidRPr="00504E9B" w:rsidRDefault="3379D304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2E3120" w:rsidRPr="00504E9B">
        <w:rPr>
          <w:rFonts w:cstheme="minorHAnsi"/>
          <w:sz w:val="18"/>
          <w:szCs w:val="18"/>
        </w:rPr>
        <w:t>The Diocese of Chelmsford – The Church of England</w:t>
      </w:r>
    </w:p>
    <w:p w14:paraId="12F63D36" w14:textId="7C650E6F" w:rsidR="002E3120" w:rsidRPr="00504E9B" w:rsidRDefault="002E3120" w:rsidP="6A1D8406">
      <w:pPr>
        <w:rPr>
          <w:rFonts w:eastAsia="Calibri" w:cstheme="minorHAnsi"/>
          <w:sz w:val="18"/>
          <w:szCs w:val="18"/>
        </w:rPr>
      </w:pPr>
      <w:r w:rsidRPr="00504E9B">
        <w:rPr>
          <w:rFonts w:eastAsia="Calibri" w:cstheme="minorHAnsi"/>
          <w:sz w:val="18"/>
          <w:szCs w:val="18"/>
        </w:rPr>
        <w:t>SOUTHWICK: St Michael &amp; All Angels: </w:t>
      </w:r>
      <w:r w:rsidR="00D05644" w:rsidRPr="00504E9B">
        <w:rPr>
          <w:rFonts w:eastAsia="Calibri" w:cstheme="minorHAnsi"/>
          <w:sz w:val="18"/>
          <w:szCs w:val="18"/>
        </w:rPr>
        <w:t xml:space="preserve">Marcus </w:t>
      </w:r>
      <w:r w:rsidR="00745152" w:rsidRPr="00504E9B">
        <w:rPr>
          <w:rFonts w:eastAsia="Calibri" w:cstheme="minorHAnsi"/>
          <w:sz w:val="18"/>
          <w:szCs w:val="18"/>
        </w:rPr>
        <w:t xml:space="preserve">Zipperlen, </w:t>
      </w:r>
      <w:proofErr w:type="spellStart"/>
      <w:r w:rsidR="00745152" w:rsidRPr="00504E9B">
        <w:rPr>
          <w:rFonts w:eastAsia="Calibri" w:cstheme="minorHAnsi"/>
          <w:sz w:val="18"/>
          <w:szCs w:val="18"/>
        </w:rPr>
        <w:t>PinC</w:t>
      </w:r>
      <w:proofErr w:type="spellEnd"/>
    </w:p>
    <w:p w14:paraId="7B7790D3" w14:textId="31E596D0" w:rsidR="007E2D63" w:rsidRPr="00504E9B" w:rsidRDefault="007E2D63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12</w:t>
      </w:r>
      <w:r w:rsidRPr="00504E9B">
        <w:rPr>
          <w:rFonts w:cstheme="minorHAnsi"/>
          <w:sz w:val="18"/>
          <w:szCs w:val="18"/>
        </w:rPr>
        <w:t xml:space="preserve"> </w:t>
      </w:r>
    </w:p>
    <w:p w14:paraId="64723467" w14:textId="4509CA4C" w:rsidR="00716490" w:rsidRPr="00504E9B" w:rsidRDefault="3379D304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386469" w:rsidRPr="00504E9B">
        <w:rPr>
          <w:rFonts w:cstheme="minorHAnsi"/>
          <w:sz w:val="18"/>
          <w:szCs w:val="18"/>
        </w:rPr>
        <w:t>The Diocese of Chester – The Church of England</w:t>
      </w:r>
    </w:p>
    <w:p w14:paraId="303A9E3D" w14:textId="6F49DDE8" w:rsidR="00386469" w:rsidRPr="00504E9B" w:rsidRDefault="003E02B4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WEST BLATCHINGTON, St Peter: Tim Gage I; Jan Butter, </w:t>
      </w:r>
      <w:r w:rsidR="005B407B" w:rsidRPr="00504E9B">
        <w:rPr>
          <w:rFonts w:cstheme="minorHAnsi"/>
          <w:sz w:val="18"/>
          <w:szCs w:val="18"/>
        </w:rPr>
        <w:t>Ass V</w:t>
      </w:r>
    </w:p>
    <w:p w14:paraId="243E130B" w14:textId="6B492612" w:rsidR="007E2D63" w:rsidRPr="00504E9B" w:rsidRDefault="007E2D63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13</w:t>
      </w:r>
      <w:r w:rsidRPr="00504E9B">
        <w:rPr>
          <w:rFonts w:cstheme="minorHAnsi"/>
          <w:sz w:val="18"/>
          <w:szCs w:val="18"/>
        </w:rPr>
        <w:t xml:space="preserve"> </w:t>
      </w:r>
      <w:r w:rsidR="00D31A05" w:rsidRPr="00504E9B">
        <w:rPr>
          <w:rFonts w:cstheme="minorHAnsi"/>
          <w:i/>
          <w:iCs/>
          <w:sz w:val="18"/>
          <w:szCs w:val="18"/>
        </w:rPr>
        <w:t>Charles Simeon, Priest, Evangelical Divine, 1836</w:t>
      </w:r>
    </w:p>
    <w:p w14:paraId="4355CDAC" w14:textId="0C28D988" w:rsidR="00D31A05" w:rsidRPr="00504E9B" w:rsidRDefault="3379D304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D31A05" w:rsidRPr="00504E9B">
        <w:rPr>
          <w:rFonts w:cstheme="minorHAnsi"/>
          <w:sz w:val="18"/>
          <w:szCs w:val="18"/>
        </w:rPr>
        <w:t>The Diocese of Chhattisgarh – The Church of North India (United)</w:t>
      </w:r>
    </w:p>
    <w:p w14:paraId="54B03B42" w14:textId="67201B88" w:rsidR="00414C3E" w:rsidRPr="00504E9B" w:rsidRDefault="00414C3E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RURAL DEANERY OF LEWES &amp; SEAFORD; James Hollingsworth RD; Anita </w:t>
      </w:r>
      <w:proofErr w:type="spellStart"/>
      <w:r w:rsidRPr="00504E9B">
        <w:rPr>
          <w:rFonts w:cstheme="minorHAnsi"/>
          <w:sz w:val="18"/>
          <w:szCs w:val="18"/>
        </w:rPr>
        <w:t>Colpus</w:t>
      </w:r>
      <w:proofErr w:type="spellEnd"/>
      <w:r w:rsidRPr="00504E9B">
        <w:rPr>
          <w:rFonts w:cstheme="minorHAnsi"/>
          <w:sz w:val="18"/>
          <w:szCs w:val="18"/>
        </w:rPr>
        <w:t>, ARD; </w:t>
      </w:r>
      <w:r w:rsidR="004F6838" w:rsidRPr="00504E9B">
        <w:rPr>
          <w:rFonts w:cstheme="minorHAnsi"/>
          <w:sz w:val="18"/>
          <w:szCs w:val="18"/>
        </w:rPr>
        <w:t>Vacant,</w:t>
      </w:r>
      <w:r w:rsidRPr="00504E9B">
        <w:rPr>
          <w:rFonts w:cstheme="minorHAnsi"/>
          <w:sz w:val="18"/>
          <w:szCs w:val="18"/>
        </w:rPr>
        <w:t xml:space="preserve"> DLC</w:t>
      </w:r>
    </w:p>
    <w:p w14:paraId="5BB4AE18" w14:textId="77777777" w:rsidR="00504E9B" w:rsidRDefault="00504E9B" w:rsidP="007E2D63">
      <w:pPr>
        <w:rPr>
          <w:rFonts w:cstheme="minorHAnsi"/>
          <w:b/>
          <w:bCs/>
          <w:sz w:val="18"/>
          <w:szCs w:val="18"/>
        </w:rPr>
      </w:pPr>
    </w:p>
    <w:p w14:paraId="182689F4" w14:textId="77777777" w:rsidR="00504E9B" w:rsidRDefault="00504E9B" w:rsidP="007E2D63">
      <w:pPr>
        <w:rPr>
          <w:rFonts w:cstheme="minorHAnsi"/>
          <w:b/>
          <w:bCs/>
          <w:sz w:val="18"/>
          <w:szCs w:val="18"/>
        </w:rPr>
      </w:pPr>
    </w:p>
    <w:p w14:paraId="6C029ABE" w14:textId="77777777" w:rsidR="00504E9B" w:rsidRDefault="00504E9B" w:rsidP="007E2D63">
      <w:pPr>
        <w:rPr>
          <w:rFonts w:cstheme="minorHAnsi"/>
          <w:b/>
          <w:bCs/>
          <w:sz w:val="18"/>
          <w:szCs w:val="18"/>
        </w:rPr>
      </w:pPr>
    </w:p>
    <w:p w14:paraId="4E02C6BB" w14:textId="1987061F" w:rsidR="007E2D63" w:rsidRPr="00504E9B" w:rsidRDefault="007E2D63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lastRenderedPageBreak/>
        <w:t>14</w:t>
      </w:r>
      <w:r w:rsidRPr="00504E9B">
        <w:rPr>
          <w:rFonts w:cstheme="minorHAnsi"/>
          <w:sz w:val="18"/>
          <w:szCs w:val="18"/>
        </w:rPr>
        <w:t xml:space="preserve"> </w:t>
      </w:r>
      <w:r w:rsidR="00A04A5A" w:rsidRPr="00504E9B">
        <w:rPr>
          <w:rFonts w:cstheme="minorHAnsi"/>
          <w:i/>
          <w:iCs/>
          <w:sz w:val="18"/>
          <w:szCs w:val="18"/>
        </w:rPr>
        <w:t>Samuel Seabury, first Anglican Bishop in North America, 1796</w:t>
      </w:r>
      <w:r w:rsidR="00A04A5A" w:rsidRPr="00504E9B">
        <w:rPr>
          <w:rFonts w:cstheme="minorHAnsi"/>
          <w:sz w:val="18"/>
          <w:szCs w:val="18"/>
        </w:rPr>
        <w:t xml:space="preserve"> </w:t>
      </w:r>
      <w:r w:rsidRPr="00504E9B">
        <w:rPr>
          <w:rFonts w:cstheme="minorHAnsi"/>
          <w:sz w:val="18"/>
          <w:szCs w:val="18"/>
        </w:rPr>
        <w:t xml:space="preserve">  </w:t>
      </w:r>
    </w:p>
    <w:p w14:paraId="658F832E" w14:textId="1929F212" w:rsidR="00392B32" w:rsidRPr="00504E9B" w:rsidRDefault="3379D304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F64616" w:rsidRPr="00504E9B">
        <w:rPr>
          <w:rFonts w:cstheme="minorHAnsi"/>
          <w:sz w:val="18"/>
          <w:szCs w:val="18"/>
        </w:rPr>
        <w:t>The Diocese of Chicago – The Episcopal Church</w:t>
      </w:r>
    </w:p>
    <w:p w14:paraId="4C795334" w14:textId="78B9DCC4" w:rsidR="007E2D63" w:rsidRPr="00504E9B" w:rsidRDefault="00392B32" w:rsidP="6A1D8406">
      <w:pPr>
        <w:rPr>
          <w:rFonts w:cstheme="minorHAnsi"/>
          <w:b/>
          <w:bCs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ALFRISTON and LULLINGTON, LITLINGTON, WEST DEAN and FOLKINGTON:  Stephen Stuckes, I: </w:t>
      </w:r>
      <w:r w:rsidR="00C0536D" w:rsidRPr="00504E9B">
        <w:rPr>
          <w:rFonts w:eastAsia="Calibri" w:cstheme="minorHAnsi"/>
          <w:color w:val="000000" w:themeColor="text1"/>
          <w:sz w:val="18"/>
          <w:szCs w:val="18"/>
        </w:rPr>
        <w:t>Damien Brennan, Ass V</w:t>
      </w:r>
    </w:p>
    <w:p w14:paraId="46F961F7" w14:textId="03FC60C7" w:rsidR="000C061B" w:rsidRPr="00504E9B" w:rsidRDefault="00716490" w:rsidP="6A1D8406">
      <w:pPr>
        <w:rPr>
          <w:rFonts w:eastAsia="Calibri"/>
          <w:color w:val="000000" w:themeColor="text1"/>
          <w:sz w:val="18"/>
          <w:szCs w:val="18"/>
        </w:rPr>
      </w:pPr>
      <w:r w:rsidRPr="00504E9B">
        <w:rPr>
          <w:noProof/>
        </w:rPr>
        <w:drawing>
          <wp:inline distT="0" distB="0" distL="0" distR="0" wp14:anchorId="1DF0FEA5" wp14:editId="4165C6F9">
            <wp:extent cx="2889885" cy="18415"/>
            <wp:effectExtent l="0" t="0" r="5715" b="635"/>
            <wp:docPr id="547194866" name="Picture 65831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705A64" w14:textId="2417F0C6" w:rsidR="007E2D63" w:rsidRPr="00504E9B" w:rsidRDefault="007E2D63" w:rsidP="6A1D8406">
      <w:pPr>
        <w:rPr>
          <w:b/>
          <w:bCs/>
        </w:rPr>
      </w:pPr>
      <w:r w:rsidRPr="00504E9B">
        <w:rPr>
          <w:rFonts w:cstheme="minorHAnsi"/>
          <w:b/>
          <w:bCs/>
          <w:sz w:val="18"/>
          <w:szCs w:val="18"/>
        </w:rPr>
        <w:t xml:space="preserve">15 </w:t>
      </w:r>
      <w:r w:rsidR="0059635F" w:rsidRPr="00504E9B">
        <w:rPr>
          <w:rFonts w:cstheme="minorHAnsi"/>
          <w:b/>
          <w:bCs/>
          <w:sz w:val="18"/>
          <w:szCs w:val="18"/>
        </w:rPr>
        <w:t>2nd Sunday before Advent</w:t>
      </w:r>
    </w:p>
    <w:p w14:paraId="1A20AA64" w14:textId="4B0FF2D5" w:rsidR="2F7E5BB9" w:rsidRPr="00504E9B" w:rsidRDefault="00716490" w:rsidP="2F7E5BB9">
      <w:pPr>
        <w:rPr>
          <w:rFonts w:cstheme="minorHAnsi"/>
          <w:b/>
          <w:bCs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Pray for </w:t>
      </w:r>
      <w:r w:rsidR="0059635F" w:rsidRPr="00504E9B">
        <w:rPr>
          <w:rFonts w:cstheme="minorHAnsi"/>
          <w:sz w:val="18"/>
          <w:szCs w:val="18"/>
        </w:rPr>
        <w:t>Iglesia Anglicana de Chile</w:t>
      </w:r>
      <w:r w:rsidRPr="00504E9B">
        <w:rPr>
          <w:rFonts w:cstheme="minorHAnsi"/>
        </w:rPr>
        <w:br/>
      </w:r>
      <w:r w:rsidR="00664728" w:rsidRPr="00504E9B">
        <w:rPr>
          <w:rFonts w:cstheme="minorHAnsi"/>
          <w:sz w:val="18"/>
          <w:szCs w:val="18"/>
        </w:rPr>
        <w:t>Pray for Diocesan Synod &amp; its sub-committees</w:t>
      </w:r>
    </w:p>
    <w:p w14:paraId="30A25E42" w14:textId="4A6F7037" w:rsidR="00FA0B53" w:rsidRPr="00504E9B" w:rsidRDefault="007E2D63" w:rsidP="007E2D63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16</w:t>
      </w:r>
      <w:r w:rsidRPr="00504E9B">
        <w:rPr>
          <w:rFonts w:cstheme="minorHAnsi"/>
          <w:sz w:val="18"/>
          <w:szCs w:val="18"/>
        </w:rPr>
        <w:t xml:space="preserve"> </w:t>
      </w:r>
      <w:r w:rsidR="00FA0B53" w:rsidRPr="00504E9B">
        <w:rPr>
          <w:rFonts w:cstheme="minorHAnsi"/>
          <w:i/>
          <w:iCs/>
          <w:sz w:val="18"/>
          <w:szCs w:val="18"/>
        </w:rPr>
        <w:t xml:space="preserve">Margaret, Queen of Scotland, Philanthropist, Reformer of the </w:t>
      </w:r>
    </w:p>
    <w:p w14:paraId="3591475E" w14:textId="3B9FD1E9" w:rsidR="00FA0B53" w:rsidRPr="00504E9B" w:rsidRDefault="00FA0B53" w:rsidP="007E2D63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Church, 109</w:t>
      </w:r>
    </w:p>
    <w:p w14:paraId="757F7450" w14:textId="75D65C4C" w:rsidR="00FA0B53" w:rsidRPr="00504E9B" w:rsidRDefault="00FA0B53" w:rsidP="007E2D63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Edmund Rich of Abingdon, Archbishop of Canterbury, 1240</w:t>
      </w:r>
    </w:p>
    <w:p w14:paraId="65C282E0" w14:textId="458CF49B" w:rsidR="00716490" w:rsidRPr="00504E9B" w:rsidRDefault="00716490" w:rsidP="00716490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F332D1" w:rsidRPr="00504E9B">
        <w:rPr>
          <w:rFonts w:cstheme="minorHAnsi"/>
          <w:sz w:val="18"/>
          <w:szCs w:val="18"/>
        </w:rPr>
        <w:t>The Diocese of Chichester – The Church of England</w:t>
      </w:r>
    </w:p>
    <w:p w14:paraId="4C68ADDD" w14:textId="77777777" w:rsidR="005525D9" w:rsidRPr="00504E9B" w:rsidRDefault="005525D9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ARLINGTON, BERWICK, SELMESTON with ALCISTON and WILMINGTON:  Peter Blee, I; Shirley Pearce, </w:t>
      </w:r>
      <w:proofErr w:type="spellStart"/>
      <w:r w:rsidRPr="00504E9B">
        <w:rPr>
          <w:rFonts w:cstheme="minorHAnsi"/>
          <w:sz w:val="18"/>
          <w:szCs w:val="18"/>
        </w:rPr>
        <w:t>Ass.V</w:t>
      </w:r>
      <w:proofErr w:type="spellEnd"/>
      <w:r w:rsidRPr="00504E9B">
        <w:rPr>
          <w:rFonts w:cstheme="minorHAnsi"/>
          <w:sz w:val="18"/>
          <w:szCs w:val="18"/>
        </w:rPr>
        <w:t> </w:t>
      </w:r>
    </w:p>
    <w:p w14:paraId="79A21E19" w14:textId="46DC3480" w:rsidR="007E2D63" w:rsidRPr="00504E9B" w:rsidRDefault="007E2D63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 xml:space="preserve">17 </w:t>
      </w:r>
      <w:r w:rsidR="00D532DB" w:rsidRPr="00504E9B">
        <w:rPr>
          <w:rFonts w:cstheme="minorHAnsi"/>
          <w:i/>
          <w:iCs/>
          <w:sz w:val="18"/>
          <w:szCs w:val="18"/>
        </w:rPr>
        <w:t>Hugh, Bishop of Lincoln, 1200</w:t>
      </w:r>
    </w:p>
    <w:p w14:paraId="5B69ABCD" w14:textId="65786887" w:rsidR="007E2D63" w:rsidRPr="00504E9B" w:rsidRDefault="3379D304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</w:t>
      </w:r>
      <w:r w:rsidR="6B24D9E5" w:rsidRPr="00504E9B">
        <w:rPr>
          <w:rFonts w:cstheme="minorHAnsi"/>
          <w:sz w:val="18"/>
          <w:szCs w:val="18"/>
        </w:rPr>
        <w:t xml:space="preserve"> </w:t>
      </w:r>
      <w:r w:rsidR="00664F81" w:rsidRPr="00504E9B">
        <w:rPr>
          <w:rFonts w:cstheme="minorHAnsi"/>
          <w:sz w:val="18"/>
          <w:szCs w:val="18"/>
        </w:rPr>
        <w:t>The Diocese of Chotanagpur – The Church of North India (United)</w:t>
      </w:r>
      <w:r w:rsidR="6B24D9E5" w:rsidRPr="00504E9B">
        <w:rPr>
          <w:rFonts w:cstheme="minorHAnsi"/>
          <w:sz w:val="18"/>
          <w:szCs w:val="18"/>
        </w:rPr>
        <w:t xml:space="preserve"> </w:t>
      </w:r>
    </w:p>
    <w:p w14:paraId="30605011" w14:textId="6C07C992" w:rsidR="00B07C8A" w:rsidRPr="00504E9B" w:rsidRDefault="00B07C8A" w:rsidP="00B07C8A">
      <w:pPr>
        <w:rPr>
          <w:rFonts w:eastAsia="Calibri" w:cstheme="minorHAnsi"/>
          <w:caps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aps/>
          <w:color w:val="000000" w:themeColor="text1"/>
          <w:sz w:val="18"/>
          <w:szCs w:val="18"/>
        </w:rPr>
        <w:t>BARCOMBE, Sam Carter, I</w:t>
      </w:r>
    </w:p>
    <w:p w14:paraId="7CFFE593" w14:textId="75BE272A" w:rsidR="00B07C8A" w:rsidRPr="00504E9B" w:rsidRDefault="00B07C8A" w:rsidP="00B07C8A">
      <w:pPr>
        <w:rPr>
          <w:rFonts w:eastAsia="Calibri" w:cstheme="minorHAnsi"/>
          <w:caps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aps/>
          <w:color w:val="000000" w:themeColor="text1"/>
          <w:sz w:val="18"/>
          <w:szCs w:val="18"/>
        </w:rPr>
        <w:t>BARCOMBE CEP SCHOOL (Skylark Federation):   Jennifer</w:t>
      </w:r>
      <w:r w:rsidR="00AB0FE8" w:rsidRPr="00504E9B">
        <w:rPr>
          <w:rFonts w:eastAsia="Calibri" w:cstheme="minorHAnsi"/>
          <w:caps/>
          <w:color w:val="000000" w:themeColor="text1"/>
          <w:sz w:val="18"/>
          <w:szCs w:val="18"/>
        </w:rPr>
        <w:t xml:space="preserve"> </w:t>
      </w:r>
      <w:r w:rsidRPr="00504E9B">
        <w:rPr>
          <w:rFonts w:eastAsia="Calibri" w:cstheme="minorHAnsi"/>
          <w:caps/>
          <w:color w:val="000000" w:themeColor="text1"/>
          <w:sz w:val="18"/>
          <w:szCs w:val="18"/>
        </w:rPr>
        <w:t>Ross, Head of School </w:t>
      </w:r>
    </w:p>
    <w:p w14:paraId="31C17ED4" w14:textId="77777777" w:rsidR="007807C3" w:rsidRPr="00504E9B" w:rsidRDefault="007E2D63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18</w:t>
      </w:r>
      <w:r w:rsidRPr="00504E9B">
        <w:rPr>
          <w:rFonts w:cstheme="minorHAnsi"/>
          <w:sz w:val="18"/>
          <w:szCs w:val="18"/>
        </w:rPr>
        <w:t xml:space="preserve"> </w:t>
      </w:r>
      <w:r w:rsidR="007807C3" w:rsidRPr="00504E9B">
        <w:rPr>
          <w:rFonts w:cstheme="minorHAnsi"/>
          <w:i/>
          <w:iCs/>
          <w:sz w:val="18"/>
          <w:szCs w:val="18"/>
        </w:rPr>
        <w:t xml:space="preserve">Elizabeth of Hungary, Princess of Thuringia, Philanthropist, </w:t>
      </w:r>
    </w:p>
    <w:p w14:paraId="5338F46B" w14:textId="03D551E9" w:rsidR="007E2D63" w:rsidRPr="00504E9B" w:rsidRDefault="007807C3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1231</w:t>
      </w:r>
    </w:p>
    <w:p w14:paraId="2B732A5B" w14:textId="346F9DF3" w:rsidR="00815107" w:rsidRPr="00504E9B" w:rsidRDefault="00815107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William Lenn 1373</w:t>
      </w:r>
    </w:p>
    <w:p w14:paraId="4B059399" w14:textId="44850656" w:rsidR="007E2D63" w:rsidRPr="00504E9B" w:rsidRDefault="3379D304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8F1356" w:rsidRPr="00504E9B">
        <w:rPr>
          <w:rFonts w:cstheme="minorHAnsi"/>
          <w:sz w:val="18"/>
          <w:szCs w:val="18"/>
        </w:rPr>
        <w:t xml:space="preserve">The Diocese of Christ the King – </w:t>
      </w:r>
      <w:proofErr w:type="spellStart"/>
      <w:r w:rsidR="008F1356" w:rsidRPr="00504E9B">
        <w:rPr>
          <w:rFonts w:cstheme="minorHAnsi"/>
          <w:sz w:val="18"/>
          <w:szCs w:val="18"/>
        </w:rPr>
        <w:t>Igreja</w:t>
      </w:r>
      <w:proofErr w:type="spellEnd"/>
      <w:r w:rsidR="008F1356" w:rsidRPr="00504E9B">
        <w:rPr>
          <w:rFonts w:cstheme="minorHAnsi"/>
          <w:sz w:val="18"/>
          <w:szCs w:val="18"/>
        </w:rPr>
        <w:t xml:space="preserve"> Anglicana de </w:t>
      </w:r>
      <w:proofErr w:type="spellStart"/>
      <w:r w:rsidR="008F1356" w:rsidRPr="00504E9B">
        <w:rPr>
          <w:rFonts w:cstheme="minorHAnsi"/>
          <w:sz w:val="18"/>
          <w:szCs w:val="18"/>
        </w:rPr>
        <w:t>Mocambique</w:t>
      </w:r>
      <w:proofErr w:type="spellEnd"/>
      <w:r w:rsidR="008F1356" w:rsidRPr="00504E9B">
        <w:rPr>
          <w:rFonts w:cstheme="minorHAnsi"/>
          <w:sz w:val="18"/>
          <w:szCs w:val="18"/>
        </w:rPr>
        <w:t xml:space="preserve"> e Angola</w:t>
      </w:r>
    </w:p>
    <w:p w14:paraId="3CB6C69A" w14:textId="77777777" w:rsidR="00020C96" w:rsidRPr="00504E9B" w:rsidRDefault="00020C96" w:rsidP="00020C96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DENTON with SOUTH HEIGHTON and TARRING NEVILLE:   </w:t>
      </w:r>
    </w:p>
    <w:p w14:paraId="4AEDDBC9" w14:textId="25A5CE28" w:rsidR="00020C96" w:rsidRPr="00504E9B" w:rsidRDefault="00020C96" w:rsidP="00020C96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Mike Milmine</w:t>
      </w:r>
      <w:r w:rsidRPr="00504E9B">
        <w:rPr>
          <w:rFonts w:cstheme="minorHAnsi"/>
          <w:i/>
          <w:iCs/>
          <w:sz w:val="18"/>
          <w:szCs w:val="18"/>
        </w:rPr>
        <w:t>, </w:t>
      </w:r>
      <w:proofErr w:type="spellStart"/>
      <w:r w:rsidRPr="00504E9B">
        <w:rPr>
          <w:rFonts w:cstheme="minorHAnsi"/>
          <w:sz w:val="18"/>
          <w:szCs w:val="18"/>
        </w:rPr>
        <w:t>PinC</w:t>
      </w:r>
      <w:proofErr w:type="spellEnd"/>
      <w:r w:rsidR="0031551B" w:rsidRPr="00504E9B">
        <w:rPr>
          <w:rFonts w:cstheme="minorHAnsi"/>
          <w:sz w:val="18"/>
          <w:szCs w:val="18"/>
        </w:rPr>
        <w:t>; Marcus Mark, Ass. V</w:t>
      </w:r>
    </w:p>
    <w:p w14:paraId="78B8D4F7" w14:textId="11CE9880" w:rsidR="007E2D63" w:rsidRPr="00504E9B" w:rsidRDefault="007E2D63" w:rsidP="007E2D63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19</w:t>
      </w:r>
      <w:r w:rsidRPr="00504E9B">
        <w:rPr>
          <w:rFonts w:cstheme="minorHAnsi"/>
          <w:sz w:val="18"/>
          <w:szCs w:val="18"/>
        </w:rPr>
        <w:t xml:space="preserve"> </w:t>
      </w:r>
      <w:r w:rsidR="00D73209" w:rsidRPr="00504E9B">
        <w:rPr>
          <w:rFonts w:cstheme="minorHAnsi"/>
          <w:i/>
          <w:iCs/>
          <w:sz w:val="18"/>
          <w:szCs w:val="18"/>
        </w:rPr>
        <w:t>Hilda, Abbess of Whitby, 680</w:t>
      </w:r>
    </w:p>
    <w:p w14:paraId="1335D1DF" w14:textId="135E2623" w:rsidR="00D73209" w:rsidRPr="00504E9B" w:rsidRDefault="00D73209" w:rsidP="007E2D63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</w:t>
      </w:r>
      <w:r w:rsidR="00994DC7" w:rsidRPr="00504E9B">
        <w:rPr>
          <w:rFonts w:cstheme="minorHAnsi"/>
          <w:i/>
          <w:iCs/>
          <w:sz w:val="18"/>
          <w:szCs w:val="18"/>
        </w:rPr>
        <w:t xml:space="preserve">Mechtild, </w:t>
      </w:r>
      <w:proofErr w:type="spellStart"/>
      <w:r w:rsidR="00994DC7" w:rsidRPr="00504E9B">
        <w:rPr>
          <w:rFonts w:cstheme="minorHAnsi"/>
          <w:i/>
          <w:iCs/>
          <w:sz w:val="18"/>
          <w:szCs w:val="18"/>
        </w:rPr>
        <w:t>Béguine</w:t>
      </w:r>
      <w:proofErr w:type="spellEnd"/>
      <w:r w:rsidR="00994DC7" w:rsidRPr="00504E9B">
        <w:rPr>
          <w:rFonts w:cstheme="minorHAnsi"/>
          <w:i/>
          <w:iCs/>
          <w:sz w:val="18"/>
          <w:szCs w:val="18"/>
        </w:rPr>
        <w:t xml:space="preserve"> of Magdeburg, Mystic, 1280</w:t>
      </w:r>
    </w:p>
    <w:p w14:paraId="65CEF007" w14:textId="44597E67" w:rsidR="007E2D63" w:rsidRPr="00504E9B" w:rsidRDefault="3379D304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994DC7" w:rsidRPr="00504E9B">
        <w:rPr>
          <w:rFonts w:cstheme="minorHAnsi"/>
          <w:sz w:val="18"/>
          <w:szCs w:val="18"/>
        </w:rPr>
        <w:t>The Diocese of Christ the King – The Anglican Church of Southern Africa</w:t>
      </w:r>
    </w:p>
    <w:p w14:paraId="711113BE" w14:textId="7BE7A70F" w:rsidR="00BA3ABC" w:rsidRPr="00504E9B" w:rsidRDefault="00BA3ABC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EAST BLATCHINGTON and BISHOPSTONE:  </w:t>
      </w:r>
      <w:r w:rsidR="009E32C7" w:rsidRPr="00504E9B">
        <w:rPr>
          <w:rFonts w:cstheme="minorHAnsi"/>
          <w:sz w:val="18"/>
          <w:szCs w:val="18"/>
        </w:rPr>
        <w:t xml:space="preserve">Simon Earnshaw, R; </w:t>
      </w:r>
      <w:r w:rsidRPr="00504E9B">
        <w:rPr>
          <w:rFonts w:cstheme="minorHAnsi"/>
          <w:sz w:val="18"/>
          <w:szCs w:val="18"/>
        </w:rPr>
        <w:t xml:space="preserve">Elizabeth Jinks, </w:t>
      </w:r>
      <w:proofErr w:type="spellStart"/>
      <w:r w:rsidRPr="00504E9B">
        <w:rPr>
          <w:rFonts w:cstheme="minorHAnsi"/>
          <w:sz w:val="18"/>
          <w:szCs w:val="18"/>
        </w:rPr>
        <w:t>Ass.V</w:t>
      </w:r>
      <w:proofErr w:type="spellEnd"/>
    </w:p>
    <w:p w14:paraId="4AD04767" w14:textId="47C09220" w:rsidR="007E2D63" w:rsidRPr="00504E9B" w:rsidRDefault="00AF3B21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 xml:space="preserve">20 </w:t>
      </w:r>
      <w:r w:rsidRPr="00504E9B">
        <w:rPr>
          <w:rFonts w:cstheme="minorHAnsi"/>
          <w:i/>
          <w:iCs/>
          <w:sz w:val="18"/>
          <w:szCs w:val="18"/>
        </w:rPr>
        <w:t>Edmund, King of the East Angles, Martyr, 870</w:t>
      </w:r>
    </w:p>
    <w:p w14:paraId="56237D9C" w14:textId="77777777" w:rsidR="00CD2B52" w:rsidRPr="00504E9B" w:rsidRDefault="00AF3B21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</w:t>
      </w:r>
      <w:r w:rsidR="00CD2B52" w:rsidRPr="00504E9B">
        <w:rPr>
          <w:rFonts w:cstheme="minorHAnsi"/>
          <w:i/>
          <w:iCs/>
          <w:sz w:val="18"/>
          <w:szCs w:val="18"/>
        </w:rPr>
        <w:t xml:space="preserve">Priscilla Lydia Sellon, a Restorer of the Religious Life in the </w:t>
      </w:r>
    </w:p>
    <w:p w14:paraId="4994C7CC" w14:textId="5255BE93" w:rsidR="00AF3B21" w:rsidRPr="00504E9B" w:rsidRDefault="00CD2B52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Church of England, 1876</w:t>
      </w:r>
    </w:p>
    <w:p w14:paraId="517D22ED" w14:textId="26CCB60C" w:rsidR="00BA7F83" w:rsidRPr="00504E9B" w:rsidRDefault="3379D304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CD2B52" w:rsidRPr="00504E9B">
        <w:rPr>
          <w:rFonts w:cstheme="minorHAnsi"/>
          <w:sz w:val="18"/>
          <w:szCs w:val="18"/>
        </w:rPr>
        <w:t xml:space="preserve">The Diocese of Christchurch – The Anglican Church in Aotearoa, </w:t>
      </w:r>
      <w:r w:rsidR="00FC5B70" w:rsidRPr="00504E9B">
        <w:rPr>
          <w:rFonts w:cstheme="minorHAnsi"/>
          <w:sz w:val="18"/>
          <w:szCs w:val="18"/>
        </w:rPr>
        <w:t>New Zealand,</w:t>
      </w:r>
      <w:r w:rsidR="00CD2B52" w:rsidRPr="00504E9B">
        <w:rPr>
          <w:rFonts w:cstheme="minorHAnsi"/>
          <w:sz w:val="18"/>
          <w:szCs w:val="18"/>
        </w:rPr>
        <w:t xml:space="preserve"> and Polynesia</w:t>
      </w:r>
    </w:p>
    <w:p w14:paraId="76380697" w14:textId="20A7EA2B" w:rsidR="009D4B1C" w:rsidRPr="00504E9B" w:rsidRDefault="009D4B1C" w:rsidP="009D4B1C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GLYNDE, WEST FIRLE and BEDDINGHAM:  Peter Owen-Jones, I</w:t>
      </w:r>
      <w:r w:rsidR="007F64A1" w:rsidRPr="00504E9B">
        <w:rPr>
          <w:rFonts w:eastAsia="Calibri" w:cstheme="minorHAnsi"/>
          <w:color w:val="000000" w:themeColor="text1"/>
          <w:sz w:val="18"/>
          <w:szCs w:val="18"/>
        </w:rPr>
        <w:t xml:space="preserve">; 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Anna Glenton, </w:t>
      </w:r>
      <w:proofErr w:type="spellStart"/>
      <w:r w:rsidRPr="00504E9B">
        <w:rPr>
          <w:rFonts w:eastAsia="Calibri" w:cstheme="minorHAnsi"/>
          <w:color w:val="000000" w:themeColor="text1"/>
          <w:sz w:val="18"/>
          <w:szCs w:val="18"/>
        </w:rPr>
        <w:t>Rdr</w:t>
      </w:r>
      <w:proofErr w:type="spellEnd"/>
    </w:p>
    <w:p w14:paraId="5E61BB80" w14:textId="77777777" w:rsidR="009D4B1C" w:rsidRPr="00504E9B" w:rsidRDefault="009D4B1C" w:rsidP="009D4B1C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FIRLE CEP SCHOOL:  Rachel West, HT</w:t>
      </w:r>
    </w:p>
    <w:p w14:paraId="03DE721E" w14:textId="0699EF9B" w:rsidR="007E2D63" w:rsidRPr="00504E9B" w:rsidRDefault="007E2D63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21</w:t>
      </w:r>
      <w:r w:rsidRPr="00504E9B">
        <w:rPr>
          <w:rFonts w:cstheme="minorHAnsi"/>
          <w:sz w:val="18"/>
          <w:szCs w:val="18"/>
        </w:rPr>
        <w:t xml:space="preserve">   </w:t>
      </w:r>
    </w:p>
    <w:p w14:paraId="2333CBA7" w14:textId="7AEA1861" w:rsidR="002C4493" w:rsidRPr="00504E9B" w:rsidRDefault="3379D304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206477" w:rsidRPr="00504E9B">
        <w:rPr>
          <w:rFonts w:cstheme="minorHAnsi"/>
          <w:sz w:val="18"/>
          <w:szCs w:val="18"/>
        </w:rPr>
        <w:t>The Diocese of Chubu – The Nippon Sei Ko Kai</w:t>
      </w:r>
    </w:p>
    <w:p w14:paraId="08601839" w14:textId="77777777" w:rsidR="002373FB" w:rsidRPr="00504E9B" w:rsidRDefault="002373FB" w:rsidP="002373FB">
      <w:pPr>
        <w:rPr>
          <w:rFonts w:eastAsia="Calibri" w:cstheme="minorHAnsi"/>
          <w:b/>
          <w:bCs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HAMSEY: Anne Dunlop, </w:t>
      </w:r>
      <w:proofErr w:type="spellStart"/>
      <w:r w:rsidRPr="00504E9B">
        <w:rPr>
          <w:rFonts w:eastAsia="Calibri" w:cstheme="minorHAnsi"/>
          <w:color w:val="000000" w:themeColor="text1"/>
          <w:sz w:val="18"/>
          <w:szCs w:val="18"/>
        </w:rPr>
        <w:t>PinC</w:t>
      </w:r>
      <w:proofErr w:type="spellEnd"/>
      <w:r w:rsidRPr="00504E9B">
        <w:rPr>
          <w:rFonts w:eastAsia="Calibri" w:cstheme="minorHAnsi"/>
          <w:color w:val="000000" w:themeColor="text1"/>
          <w:sz w:val="18"/>
          <w:szCs w:val="18"/>
        </w:rPr>
        <w:t> </w:t>
      </w:r>
      <w:r w:rsidRPr="00504E9B">
        <w:rPr>
          <w:rFonts w:eastAsia="Calibri" w:cstheme="minorHAnsi"/>
          <w:b/>
          <w:bCs/>
          <w:color w:val="000000" w:themeColor="text1"/>
          <w:sz w:val="18"/>
          <w:szCs w:val="18"/>
        </w:rPr>
        <w:t xml:space="preserve"> </w:t>
      </w:r>
    </w:p>
    <w:p w14:paraId="5983C809" w14:textId="2412D62E" w:rsidR="002C4493" w:rsidRPr="00504E9B" w:rsidRDefault="002C4493" w:rsidP="6A1D8406">
      <w:pPr>
        <w:rPr>
          <w:rFonts w:eastAsia="Calibri" w:cstheme="minorHAnsi"/>
          <w:sz w:val="18"/>
          <w:szCs w:val="18"/>
        </w:rPr>
      </w:pPr>
      <w:r w:rsidRPr="00504E9B">
        <w:rPr>
          <w:rFonts w:cstheme="minorHAnsi"/>
          <w:noProof/>
        </w:rPr>
        <w:drawing>
          <wp:inline distT="0" distB="0" distL="0" distR="0" wp14:anchorId="01AF5777" wp14:editId="3EBB1EE9">
            <wp:extent cx="2889885" cy="18415"/>
            <wp:effectExtent l="0" t="0" r="5715" b="635"/>
            <wp:docPr id="508259175" name="Picture 65831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51039" w14:textId="03F7553D" w:rsidR="007E2D63" w:rsidRPr="00504E9B" w:rsidRDefault="007E2D63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 xml:space="preserve">22 </w:t>
      </w:r>
      <w:r w:rsidR="00374498" w:rsidRPr="00504E9B">
        <w:rPr>
          <w:rFonts w:cstheme="minorHAnsi"/>
          <w:i/>
          <w:iCs/>
          <w:sz w:val="18"/>
          <w:szCs w:val="18"/>
        </w:rPr>
        <w:t>Christ the King</w:t>
      </w:r>
    </w:p>
    <w:p w14:paraId="09F99E63" w14:textId="6B39DF02" w:rsidR="59FE1CC7" w:rsidRPr="00504E9B" w:rsidRDefault="002C4493" w:rsidP="59FE1CC7">
      <w:pPr>
        <w:rPr>
          <w:rFonts w:cstheme="minorHAnsi"/>
          <w:b/>
          <w:bCs/>
          <w:sz w:val="18"/>
          <w:szCs w:val="18"/>
        </w:rPr>
      </w:pPr>
      <w:r w:rsidRPr="00504E9B">
        <w:rPr>
          <w:rFonts w:cstheme="minorHAnsi"/>
          <w:sz w:val="18"/>
          <w:szCs w:val="18"/>
        </w:rPr>
        <w:t>Pray for</w:t>
      </w:r>
      <w:r w:rsidR="00374498" w:rsidRPr="00504E9B">
        <w:rPr>
          <w:rFonts w:cstheme="minorHAnsi"/>
          <w:sz w:val="18"/>
          <w:szCs w:val="18"/>
        </w:rPr>
        <w:t xml:space="preserve"> The Church of England </w:t>
      </w:r>
      <w:r w:rsidRPr="00504E9B">
        <w:rPr>
          <w:rFonts w:cstheme="minorHAnsi"/>
          <w:sz w:val="18"/>
          <w:szCs w:val="18"/>
        </w:rPr>
        <w:t xml:space="preserve"> </w:t>
      </w:r>
      <w:r w:rsidRPr="00504E9B">
        <w:rPr>
          <w:rFonts w:cstheme="minorHAnsi"/>
        </w:rPr>
        <w:br/>
      </w:r>
      <w:r w:rsidRPr="00504E9B">
        <w:rPr>
          <w:rFonts w:cstheme="minorHAnsi"/>
          <w:sz w:val="18"/>
          <w:szCs w:val="18"/>
        </w:rPr>
        <w:t xml:space="preserve">Pray for the </w:t>
      </w:r>
      <w:r w:rsidR="00D16A23" w:rsidRPr="00504E9B">
        <w:rPr>
          <w:rFonts w:cstheme="minorHAnsi"/>
          <w:sz w:val="18"/>
          <w:szCs w:val="18"/>
        </w:rPr>
        <w:t xml:space="preserve">Chancellor of the Diocese, The Worshipful Professor Mark Hill, Darren Oliver (Diocesan Registrar), Anne-Marie </w:t>
      </w:r>
      <w:r w:rsidR="002F2A62" w:rsidRPr="00504E9B">
        <w:rPr>
          <w:rFonts w:cstheme="minorHAnsi"/>
          <w:sz w:val="18"/>
          <w:szCs w:val="18"/>
        </w:rPr>
        <w:t>Organ (</w:t>
      </w:r>
      <w:r w:rsidR="00D16A23" w:rsidRPr="00504E9B">
        <w:rPr>
          <w:rFonts w:cstheme="minorHAnsi"/>
          <w:sz w:val="18"/>
          <w:szCs w:val="18"/>
        </w:rPr>
        <w:t>Registry clerk)</w:t>
      </w:r>
      <w:r w:rsidRPr="00504E9B">
        <w:rPr>
          <w:rFonts w:cstheme="minorHAnsi"/>
          <w:b/>
          <w:bCs/>
          <w:sz w:val="18"/>
          <w:szCs w:val="18"/>
        </w:rPr>
        <w:t xml:space="preserve"> </w:t>
      </w:r>
    </w:p>
    <w:p w14:paraId="043119F9" w14:textId="77777777" w:rsidR="007F0151" w:rsidRPr="00504E9B" w:rsidRDefault="007E2D63" w:rsidP="007E2D63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23</w:t>
      </w:r>
      <w:r w:rsidR="007F0151" w:rsidRPr="00504E9B">
        <w:rPr>
          <w:rFonts w:cstheme="minorHAnsi"/>
          <w:b/>
          <w:bCs/>
          <w:sz w:val="18"/>
          <w:szCs w:val="18"/>
        </w:rPr>
        <w:t xml:space="preserve"> </w:t>
      </w:r>
      <w:r w:rsidR="007F0151" w:rsidRPr="00504E9B">
        <w:rPr>
          <w:rFonts w:cstheme="minorHAnsi"/>
          <w:i/>
          <w:iCs/>
          <w:sz w:val="18"/>
          <w:szCs w:val="18"/>
        </w:rPr>
        <w:t>Clement, Bishop of Rome, Martyr, c.100</w:t>
      </w:r>
    </w:p>
    <w:p w14:paraId="2997918F" w14:textId="7DD20BDE" w:rsidR="007E2D63" w:rsidRPr="00504E9B" w:rsidRDefault="007F0151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</w:t>
      </w:r>
      <w:r w:rsidR="003C1B72" w:rsidRPr="00504E9B">
        <w:rPr>
          <w:rFonts w:cstheme="minorHAnsi"/>
          <w:i/>
          <w:iCs/>
          <w:sz w:val="18"/>
          <w:szCs w:val="18"/>
        </w:rPr>
        <w:t>Matthias Mawson 1770</w:t>
      </w:r>
      <w:r w:rsidR="007E2D63" w:rsidRPr="00504E9B">
        <w:rPr>
          <w:rFonts w:cstheme="minorHAnsi"/>
          <w:sz w:val="18"/>
          <w:szCs w:val="18"/>
        </w:rPr>
        <w:t xml:space="preserve">   </w:t>
      </w:r>
    </w:p>
    <w:p w14:paraId="591E01D4" w14:textId="72408AA5" w:rsidR="002C4493" w:rsidRPr="00504E9B" w:rsidRDefault="002C4493" w:rsidP="002C4493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3C1B72" w:rsidRPr="00504E9B">
        <w:rPr>
          <w:rFonts w:cstheme="minorHAnsi"/>
          <w:sz w:val="18"/>
          <w:szCs w:val="18"/>
        </w:rPr>
        <w:t>The Diocese of Clogher – The Church of Ireland</w:t>
      </w:r>
    </w:p>
    <w:p w14:paraId="6421E86B" w14:textId="5428BD13" w:rsidR="005A5806" w:rsidRPr="00504E9B" w:rsidRDefault="005A5806" w:rsidP="005A5806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IFORD with KINGSTON and RODMELL and</w:t>
      </w:r>
      <w:r w:rsidR="001D7E3C" w:rsidRPr="00504E9B">
        <w:rPr>
          <w:rFonts w:cstheme="minorHAnsi"/>
          <w:sz w:val="18"/>
          <w:szCs w:val="18"/>
        </w:rPr>
        <w:t xml:space="preserve"> </w:t>
      </w:r>
      <w:r w:rsidRPr="00504E9B">
        <w:rPr>
          <w:rFonts w:cstheme="minorHAnsi"/>
          <w:sz w:val="18"/>
          <w:szCs w:val="18"/>
        </w:rPr>
        <w:t>SOUTHEASE: </w:t>
      </w:r>
      <w:r w:rsidR="00D013B5" w:rsidRPr="00504E9B">
        <w:rPr>
          <w:rFonts w:cstheme="minorHAnsi"/>
          <w:sz w:val="18"/>
          <w:szCs w:val="18"/>
        </w:rPr>
        <w:t xml:space="preserve">Joe Chipper, </w:t>
      </w:r>
      <w:proofErr w:type="spellStart"/>
      <w:r w:rsidR="00D013B5" w:rsidRPr="00504E9B">
        <w:rPr>
          <w:rFonts w:cstheme="minorHAnsi"/>
          <w:sz w:val="18"/>
          <w:szCs w:val="18"/>
        </w:rPr>
        <w:t>PinC</w:t>
      </w:r>
      <w:proofErr w:type="spellEnd"/>
    </w:p>
    <w:p w14:paraId="04458BD9" w14:textId="0911B0C6" w:rsidR="00C33406" w:rsidRPr="00504E9B" w:rsidRDefault="005A5806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IFORD &amp; KINGSTON CEP SCHOOL: </w:t>
      </w:r>
      <w:r w:rsidR="00D013B5" w:rsidRPr="00504E9B">
        <w:rPr>
          <w:rFonts w:cstheme="minorHAnsi"/>
          <w:sz w:val="18"/>
          <w:szCs w:val="18"/>
        </w:rPr>
        <w:t>Ma</w:t>
      </w:r>
      <w:r w:rsidR="008B1E67" w:rsidRPr="00504E9B">
        <w:rPr>
          <w:rFonts w:cstheme="minorHAnsi"/>
          <w:sz w:val="18"/>
          <w:szCs w:val="18"/>
        </w:rPr>
        <w:t>tt</w:t>
      </w:r>
      <w:r w:rsidR="00D013B5" w:rsidRPr="00504E9B">
        <w:rPr>
          <w:rFonts w:cstheme="minorHAnsi"/>
          <w:sz w:val="18"/>
          <w:szCs w:val="18"/>
        </w:rPr>
        <w:t xml:space="preserve"> Dean, HT</w:t>
      </w:r>
    </w:p>
    <w:p w14:paraId="31E2A7D2" w14:textId="77777777" w:rsidR="00504E9B" w:rsidRDefault="00504E9B" w:rsidP="007E2D63">
      <w:pPr>
        <w:rPr>
          <w:rFonts w:cstheme="minorHAnsi"/>
          <w:b/>
          <w:bCs/>
          <w:sz w:val="18"/>
          <w:szCs w:val="18"/>
        </w:rPr>
      </w:pPr>
    </w:p>
    <w:p w14:paraId="244D728E" w14:textId="77777777" w:rsidR="00504E9B" w:rsidRDefault="00504E9B" w:rsidP="007E2D63">
      <w:pPr>
        <w:rPr>
          <w:rFonts w:cstheme="minorHAnsi"/>
          <w:b/>
          <w:bCs/>
          <w:sz w:val="18"/>
          <w:szCs w:val="18"/>
        </w:rPr>
      </w:pPr>
    </w:p>
    <w:p w14:paraId="5CBA86CE" w14:textId="5F4CE72C" w:rsidR="007E2D63" w:rsidRPr="00504E9B" w:rsidRDefault="007E2D63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24</w:t>
      </w:r>
      <w:r w:rsidRPr="00504E9B">
        <w:rPr>
          <w:rFonts w:cstheme="minorHAnsi"/>
          <w:sz w:val="18"/>
          <w:szCs w:val="18"/>
        </w:rPr>
        <w:t xml:space="preserve">   </w:t>
      </w:r>
    </w:p>
    <w:p w14:paraId="6DEE13BF" w14:textId="4755F241" w:rsidR="002C4493" w:rsidRPr="00504E9B" w:rsidRDefault="3379D304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E87DD1" w:rsidRPr="00504E9B">
        <w:rPr>
          <w:rFonts w:cstheme="minorHAnsi"/>
          <w:sz w:val="18"/>
          <w:szCs w:val="18"/>
        </w:rPr>
        <w:t>The Diocese on the Coast – The Church of Nigeria (Anglican Communion)</w:t>
      </w:r>
    </w:p>
    <w:p w14:paraId="6CF503EA" w14:textId="212E42CB" w:rsidR="00015641" w:rsidRPr="00504E9B" w:rsidRDefault="00015641" w:rsidP="6A1D8406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LAUGHTON, RIPE and CHALVINGTON: </w:t>
      </w:r>
      <w:r w:rsidR="005E7042" w:rsidRPr="00504E9B">
        <w:rPr>
          <w:rFonts w:eastAsia="Calibri" w:cstheme="minorHAnsi"/>
          <w:color w:val="000000" w:themeColor="text1"/>
          <w:sz w:val="18"/>
          <w:szCs w:val="18"/>
        </w:rPr>
        <w:t>Steve Osei-Mensah, R</w:t>
      </w:r>
    </w:p>
    <w:p w14:paraId="67FF24DF" w14:textId="77777777" w:rsidR="00D33C9D" w:rsidRPr="00504E9B" w:rsidRDefault="007E2D63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25</w:t>
      </w:r>
      <w:r w:rsidRPr="00504E9B">
        <w:rPr>
          <w:rFonts w:cstheme="minorHAnsi"/>
          <w:sz w:val="18"/>
          <w:szCs w:val="18"/>
        </w:rPr>
        <w:t xml:space="preserve"> </w:t>
      </w:r>
      <w:r w:rsidR="00D33C9D" w:rsidRPr="00504E9B">
        <w:rPr>
          <w:rFonts w:cstheme="minorHAnsi"/>
          <w:i/>
          <w:iCs/>
          <w:sz w:val="18"/>
          <w:szCs w:val="18"/>
        </w:rPr>
        <w:t>Anniversary of Enthronement of Martin, Bishop of Chichester,</w:t>
      </w:r>
    </w:p>
    <w:p w14:paraId="61BB2173" w14:textId="1FCAAC93" w:rsidR="007E2D63" w:rsidRPr="00504E9B" w:rsidRDefault="00D33C9D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2012</w:t>
      </w:r>
    </w:p>
    <w:p w14:paraId="673FBC3F" w14:textId="741EE59E" w:rsidR="00DC7C40" w:rsidRPr="00504E9B" w:rsidRDefault="00DC7C40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    </w:t>
      </w:r>
      <w:r w:rsidRPr="00504E9B">
        <w:rPr>
          <w:rFonts w:cstheme="minorHAnsi"/>
          <w:i/>
          <w:iCs/>
          <w:sz w:val="18"/>
          <w:szCs w:val="18"/>
        </w:rPr>
        <w:t>Catherine of Alexandria, Martyr, 4th century</w:t>
      </w:r>
    </w:p>
    <w:p w14:paraId="7D0CDFD2" w14:textId="729DCE46" w:rsidR="00DC7C40" w:rsidRPr="00504E9B" w:rsidRDefault="00DC7C40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Isaac Watts, Hymn Writer, 1748</w:t>
      </w:r>
    </w:p>
    <w:p w14:paraId="5DC3A4B9" w14:textId="28EDE08E" w:rsidR="002C4493" w:rsidRPr="00504E9B" w:rsidRDefault="3379D304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C829CB" w:rsidRPr="00504E9B">
        <w:rPr>
          <w:rFonts w:cstheme="minorHAnsi"/>
          <w:sz w:val="18"/>
          <w:szCs w:val="18"/>
        </w:rPr>
        <w:t>The Diocese of Cochin – The Church of South India (United)</w:t>
      </w:r>
    </w:p>
    <w:p w14:paraId="78EA7D4B" w14:textId="1AC18141" w:rsidR="00513184" w:rsidRPr="00504E9B" w:rsidRDefault="00513184" w:rsidP="6A1D8406">
      <w:pPr>
        <w:tabs>
          <w:tab w:val="left" w:pos="709"/>
        </w:tabs>
        <w:spacing w:line="259" w:lineRule="auto"/>
        <w:rPr>
          <w:rFonts w:eastAsia="Calibri" w:cstheme="minorHAnsi"/>
          <w:sz w:val="18"/>
          <w:szCs w:val="18"/>
        </w:rPr>
      </w:pPr>
      <w:r w:rsidRPr="00504E9B">
        <w:rPr>
          <w:rFonts w:eastAsia="Calibri" w:cstheme="minorHAnsi"/>
          <w:sz w:val="18"/>
          <w:szCs w:val="18"/>
        </w:rPr>
        <w:t>LEWES St Anne and St Michael and St Thomas at Cliffe with All Saints:  Ben Brown, R; David Broad, </w:t>
      </w:r>
      <w:proofErr w:type="spellStart"/>
      <w:r w:rsidRPr="00504E9B">
        <w:rPr>
          <w:rFonts w:eastAsia="Calibri" w:cstheme="minorHAnsi"/>
          <w:sz w:val="18"/>
          <w:szCs w:val="18"/>
        </w:rPr>
        <w:t>Ass.V</w:t>
      </w:r>
      <w:proofErr w:type="spellEnd"/>
      <w:r w:rsidRPr="00504E9B">
        <w:rPr>
          <w:rFonts w:eastAsia="Calibri" w:cstheme="minorHAnsi"/>
          <w:sz w:val="18"/>
          <w:szCs w:val="18"/>
        </w:rPr>
        <w:t>; Herbert Bennett, </w:t>
      </w:r>
      <w:proofErr w:type="spellStart"/>
      <w:r w:rsidRPr="00504E9B">
        <w:rPr>
          <w:rFonts w:eastAsia="Calibri" w:cstheme="minorHAnsi"/>
          <w:sz w:val="18"/>
          <w:szCs w:val="18"/>
        </w:rPr>
        <w:t>Ass.V</w:t>
      </w:r>
      <w:proofErr w:type="spellEnd"/>
      <w:r w:rsidRPr="00504E9B">
        <w:rPr>
          <w:rFonts w:eastAsia="Calibri" w:cstheme="minorHAnsi"/>
          <w:sz w:val="18"/>
          <w:szCs w:val="18"/>
        </w:rPr>
        <w:t>;</w:t>
      </w:r>
      <w:r w:rsidR="00013EC0" w:rsidRPr="00504E9B">
        <w:rPr>
          <w:rFonts w:eastAsia="Calibri" w:cstheme="minorHAnsi"/>
          <w:sz w:val="18"/>
          <w:szCs w:val="18"/>
        </w:rPr>
        <w:t xml:space="preserve"> </w:t>
      </w:r>
      <w:r w:rsidRPr="00504E9B">
        <w:rPr>
          <w:rFonts w:eastAsia="Calibri" w:cstheme="minorHAnsi"/>
          <w:sz w:val="18"/>
          <w:szCs w:val="18"/>
        </w:rPr>
        <w:t>Peter Shears, </w:t>
      </w:r>
      <w:proofErr w:type="spellStart"/>
      <w:r w:rsidRPr="00504E9B">
        <w:rPr>
          <w:rFonts w:eastAsia="Calibri" w:cstheme="minorHAnsi"/>
          <w:sz w:val="18"/>
          <w:szCs w:val="18"/>
        </w:rPr>
        <w:t>Rdr</w:t>
      </w:r>
      <w:proofErr w:type="spellEnd"/>
    </w:p>
    <w:p w14:paraId="16E791FB" w14:textId="2009D95B" w:rsidR="007E2D63" w:rsidRPr="00504E9B" w:rsidRDefault="007E2D63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26</w:t>
      </w:r>
      <w:r w:rsidRPr="00504E9B">
        <w:rPr>
          <w:rFonts w:cstheme="minorHAnsi"/>
          <w:sz w:val="18"/>
          <w:szCs w:val="18"/>
        </w:rPr>
        <w:t xml:space="preserve">   </w:t>
      </w:r>
    </w:p>
    <w:p w14:paraId="4CD80740" w14:textId="5F47315C" w:rsidR="007E2D63" w:rsidRPr="00504E9B" w:rsidRDefault="3379D304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2A62F9" w:rsidRPr="00504E9B">
        <w:rPr>
          <w:rFonts w:cstheme="minorHAnsi"/>
          <w:sz w:val="18"/>
          <w:szCs w:val="18"/>
        </w:rPr>
        <w:t>The Diocese of Coimbatore – The Church of South India (United)</w:t>
      </w:r>
    </w:p>
    <w:p w14:paraId="3CDEFE3F" w14:textId="292482C7" w:rsidR="003430C9" w:rsidRPr="00504E9B" w:rsidRDefault="003430C9" w:rsidP="003430C9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TRINITY IN LEWES:  Anita Colpus, I; Paul Boulter, </w:t>
      </w:r>
      <w:proofErr w:type="spellStart"/>
      <w:r w:rsidRPr="00504E9B">
        <w:rPr>
          <w:rFonts w:cstheme="minorHAnsi"/>
          <w:sz w:val="18"/>
          <w:szCs w:val="18"/>
        </w:rPr>
        <w:t>Ass.V</w:t>
      </w:r>
      <w:proofErr w:type="spellEnd"/>
      <w:r w:rsidRPr="00504E9B">
        <w:rPr>
          <w:rFonts w:cstheme="minorHAnsi"/>
          <w:sz w:val="18"/>
          <w:szCs w:val="18"/>
        </w:rPr>
        <w:t xml:space="preserve">; Miriam </w:t>
      </w:r>
      <w:r w:rsidR="005166BA" w:rsidRPr="00504E9B">
        <w:rPr>
          <w:rFonts w:cstheme="minorHAnsi"/>
          <w:sz w:val="18"/>
          <w:szCs w:val="18"/>
        </w:rPr>
        <w:t>McCoy</w:t>
      </w:r>
      <w:r w:rsidRPr="00504E9B">
        <w:rPr>
          <w:rFonts w:cstheme="minorHAnsi"/>
          <w:sz w:val="18"/>
          <w:szCs w:val="18"/>
        </w:rPr>
        <w:t>, </w:t>
      </w:r>
      <w:proofErr w:type="spellStart"/>
      <w:r w:rsidRPr="00504E9B">
        <w:rPr>
          <w:rFonts w:cstheme="minorHAnsi"/>
          <w:sz w:val="18"/>
          <w:szCs w:val="18"/>
        </w:rPr>
        <w:t>Rdr</w:t>
      </w:r>
      <w:proofErr w:type="spellEnd"/>
    </w:p>
    <w:p w14:paraId="51CC967F" w14:textId="01CCCEC1" w:rsidR="003430C9" w:rsidRPr="00504E9B" w:rsidRDefault="003430C9" w:rsidP="003430C9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SOUTHOVER CEP SCHOOL:  Noel Fadden, HT</w:t>
      </w:r>
    </w:p>
    <w:p w14:paraId="7241C91D" w14:textId="57AA8DD0" w:rsidR="002A62F9" w:rsidRPr="00504E9B" w:rsidRDefault="003430C9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SOUTH MALLING CEP SCHOOL:  Jo O’Donaghue, HT</w:t>
      </w:r>
    </w:p>
    <w:p w14:paraId="52FC6D92" w14:textId="3F5E9AAC" w:rsidR="007E2D63" w:rsidRPr="00504E9B" w:rsidRDefault="007E2D63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27</w:t>
      </w:r>
      <w:r w:rsidRPr="00504E9B">
        <w:rPr>
          <w:rFonts w:cstheme="minorHAnsi"/>
          <w:sz w:val="18"/>
          <w:szCs w:val="18"/>
        </w:rPr>
        <w:t xml:space="preserve">   </w:t>
      </w:r>
    </w:p>
    <w:p w14:paraId="4D9C8A95" w14:textId="4373B40D" w:rsidR="002C4493" w:rsidRPr="00504E9B" w:rsidRDefault="3379D304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9F3A58" w:rsidRPr="00504E9B">
        <w:rPr>
          <w:rFonts w:cstheme="minorHAnsi"/>
          <w:sz w:val="18"/>
          <w:szCs w:val="18"/>
        </w:rPr>
        <w:t>The Diocese of Colombia – The Episcopal Church</w:t>
      </w:r>
    </w:p>
    <w:p w14:paraId="4C05FEDF" w14:textId="77777777" w:rsidR="006F0F61" w:rsidRPr="00504E9B" w:rsidRDefault="006F0F61" w:rsidP="6A1D8406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NEWHAVEN: St Michael: Mike Milmine</w:t>
      </w:r>
      <w:r w:rsidRPr="00504E9B">
        <w:rPr>
          <w:rFonts w:eastAsia="Calibri" w:cstheme="minorHAnsi"/>
          <w:i/>
          <w:iCs/>
          <w:color w:val="000000" w:themeColor="text1"/>
          <w:sz w:val="18"/>
          <w:szCs w:val="18"/>
        </w:rPr>
        <w:t>, </w:t>
      </w:r>
      <w:proofErr w:type="spellStart"/>
      <w:r w:rsidRPr="00504E9B">
        <w:rPr>
          <w:rFonts w:eastAsia="Calibri" w:cstheme="minorHAnsi"/>
          <w:color w:val="000000" w:themeColor="text1"/>
          <w:sz w:val="18"/>
          <w:szCs w:val="18"/>
        </w:rPr>
        <w:t>PinC</w:t>
      </w:r>
      <w:proofErr w:type="spellEnd"/>
      <w:r w:rsidRPr="00504E9B">
        <w:rPr>
          <w:rFonts w:eastAsia="Calibri" w:cstheme="minorHAnsi"/>
          <w:color w:val="000000" w:themeColor="text1"/>
          <w:sz w:val="18"/>
          <w:szCs w:val="18"/>
        </w:rPr>
        <w:t>; Marcus Mak, </w:t>
      </w:r>
      <w:proofErr w:type="spellStart"/>
      <w:r w:rsidRPr="00504E9B">
        <w:rPr>
          <w:rFonts w:eastAsia="Calibri" w:cstheme="minorHAnsi"/>
          <w:color w:val="000000" w:themeColor="text1"/>
          <w:sz w:val="18"/>
          <w:szCs w:val="18"/>
        </w:rPr>
        <w:t>Ass.V</w:t>
      </w:r>
      <w:proofErr w:type="spellEnd"/>
      <w:r w:rsidRPr="00504E9B">
        <w:rPr>
          <w:rFonts w:eastAsia="Calibri" w:cstheme="minorHAnsi"/>
          <w:color w:val="000000" w:themeColor="text1"/>
          <w:sz w:val="18"/>
          <w:szCs w:val="18"/>
        </w:rPr>
        <w:t> </w:t>
      </w:r>
    </w:p>
    <w:p w14:paraId="24995A7D" w14:textId="552D759E" w:rsidR="007E2D63" w:rsidRPr="00504E9B" w:rsidRDefault="007E2D63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28</w:t>
      </w:r>
      <w:r w:rsidRPr="00504E9B">
        <w:rPr>
          <w:rFonts w:cstheme="minorHAnsi"/>
          <w:sz w:val="18"/>
          <w:szCs w:val="18"/>
        </w:rPr>
        <w:t xml:space="preserve">   </w:t>
      </w:r>
    </w:p>
    <w:p w14:paraId="5B3D349D" w14:textId="22140AB5" w:rsidR="00156F71" w:rsidRPr="00504E9B" w:rsidRDefault="3379D304" w:rsidP="007E2D63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8D63AD" w:rsidRPr="00504E9B">
        <w:rPr>
          <w:rFonts w:cstheme="minorHAnsi"/>
          <w:sz w:val="18"/>
          <w:szCs w:val="18"/>
        </w:rPr>
        <w:t>The Diocese of Colombo – The Church of Ceylon (Extra Provincial)</w:t>
      </w:r>
    </w:p>
    <w:p w14:paraId="28C564BC" w14:textId="5EF80C8E" w:rsidR="59FE1CC7" w:rsidRPr="00504E9B" w:rsidRDefault="00D75FD9" w:rsidP="2EF3157D">
      <w:pPr>
        <w:rPr>
          <w:sz w:val="18"/>
          <w:szCs w:val="18"/>
        </w:rPr>
      </w:pPr>
      <w:r w:rsidRPr="00504E9B">
        <w:rPr>
          <w:rFonts w:eastAsia="Calibri"/>
          <w:color w:val="000000" w:themeColor="text1"/>
          <w:sz w:val="18"/>
          <w:szCs w:val="18"/>
        </w:rPr>
        <w:t>PEACEHAVEN AND TELSCOMBE CLIFFS with PIDDINGHOE and TELSCOMBE VILLAGE:   Jeremy Lowries, I</w:t>
      </w:r>
    </w:p>
    <w:p w14:paraId="52E6FBB5" w14:textId="3DD3A9BC" w:rsidR="59FE1CC7" w:rsidRPr="00504E9B" w:rsidRDefault="004B077D" w:rsidP="59FE1CC7">
      <w:pPr>
        <w:rPr>
          <w:sz w:val="18"/>
          <w:szCs w:val="18"/>
        </w:rPr>
      </w:pPr>
      <w:r w:rsidRPr="00504E9B">
        <w:rPr>
          <w:noProof/>
        </w:rPr>
        <w:drawing>
          <wp:inline distT="0" distB="0" distL="0" distR="0" wp14:anchorId="7783CAA3" wp14:editId="1601C7B4">
            <wp:extent cx="2889885" cy="18415"/>
            <wp:effectExtent l="0" t="0" r="5715" b="635"/>
            <wp:docPr id="495696830" name="Picture 65831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A89D9D" w14:textId="2E7F132D" w:rsidR="007E2D63" w:rsidRPr="00504E9B" w:rsidRDefault="007E2D63" w:rsidP="57F1B5CE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 xml:space="preserve">29 </w:t>
      </w:r>
      <w:r w:rsidR="00FF668E" w:rsidRPr="00504E9B">
        <w:rPr>
          <w:rFonts w:cstheme="minorHAnsi"/>
          <w:b/>
          <w:bCs/>
          <w:sz w:val="18"/>
          <w:szCs w:val="18"/>
        </w:rPr>
        <w:t>Advent 1</w:t>
      </w:r>
    </w:p>
    <w:p w14:paraId="4E9E54FB" w14:textId="18C1B6B3" w:rsidR="007E2D63" w:rsidRPr="00504E9B" w:rsidRDefault="004B077D" w:rsidP="57F1B5CE">
      <w:pPr>
        <w:rPr>
          <w:rFonts w:cstheme="minorHAnsi"/>
          <w:b/>
          <w:bCs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Pray for </w:t>
      </w:r>
      <w:r w:rsidR="004A6F93" w:rsidRPr="00504E9B">
        <w:rPr>
          <w:rFonts w:cstheme="minorHAnsi"/>
          <w:sz w:val="18"/>
          <w:szCs w:val="18"/>
        </w:rPr>
        <w:t>Hong Kong Sheng Kung Hui</w:t>
      </w:r>
      <w:r w:rsidRPr="00504E9B">
        <w:rPr>
          <w:rFonts w:cstheme="minorHAnsi"/>
        </w:rPr>
        <w:br/>
      </w:r>
      <w:r w:rsidR="00A13E89" w:rsidRPr="00504E9B">
        <w:rPr>
          <w:rFonts w:cstheme="minorHAnsi"/>
          <w:sz w:val="18"/>
          <w:szCs w:val="18"/>
        </w:rPr>
        <w:t xml:space="preserve">Pray </w:t>
      </w:r>
      <w:r w:rsidR="00455358" w:rsidRPr="00504E9B">
        <w:rPr>
          <w:rFonts w:cstheme="minorHAnsi"/>
          <w:sz w:val="18"/>
          <w:szCs w:val="18"/>
        </w:rPr>
        <w:t xml:space="preserve">for the work of the Cathedral:  Edward Dowler, The Dean; </w:t>
      </w:r>
      <w:r w:rsidR="003E4393" w:rsidRPr="00504E9B">
        <w:rPr>
          <w:rFonts w:cstheme="minorHAnsi"/>
          <w:sz w:val="18"/>
          <w:szCs w:val="18"/>
        </w:rPr>
        <w:t>Earl Collins</w:t>
      </w:r>
      <w:r w:rsidR="00455358" w:rsidRPr="00504E9B">
        <w:rPr>
          <w:rFonts w:cstheme="minorHAnsi"/>
          <w:sz w:val="18"/>
          <w:szCs w:val="18"/>
        </w:rPr>
        <w:t>, The Chancellor; Vanessa Baron, Treasurer; the Vergers and staff</w:t>
      </w:r>
    </w:p>
    <w:p w14:paraId="57C2A633" w14:textId="320E12FC" w:rsidR="007E2D63" w:rsidRPr="00504E9B" w:rsidRDefault="007E2D63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30</w:t>
      </w:r>
      <w:r w:rsidRPr="00504E9B">
        <w:rPr>
          <w:rFonts w:cstheme="minorHAnsi"/>
          <w:sz w:val="18"/>
          <w:szCs w:val="18"/>
        </w:rPr>
        <w:t xml:space="preserve"> </w:t>
      </w:r>
      <w:r w:rsidR="004E068B" w:rsidRPr="00504E9B">
        <w:rPr>
          <w:rFonts w:cstheme="minorHAnsi"/>
          <w:i/>
          <w:iCs/>
          <w:sz w:val="18"/>
          <w:szCs w:val="18"/>
        </w:rPr>
        <w:t>Andrew the Apostle</w:t>
      </w:r>
    </w:p>
    <w:p w14:paraId="175FFB1F" w14:textId="370B49FF" w:rsidR="00845252" w:rsidRPr="00504E9B" w:rsidRDefault="00845252" w:rsidP="00845252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B73D4E" w:rsidRPr="00504E9B">
        <w:rPr>
          <w:rFonts w:cstheme="minorHAnsi"/>
          <w:sz w:val="18"/>
          <w:szCs w:val="18"/>
        </w:rPr>
        <w:t>The Diocese of Colorado – The Episcopal Church</w:t>
      </w:r>
    </w:p>
    <w:p w14:paraId="7840F7DE" w14:textId="77777777" w:rsidR="00B1577B" w:rsidRPr="00504E9B" w:rsidRDefault="00B1577B" w:rsidP="00B1577B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PLUMPTON with EAST CHILTINGTON cum NOVINGTON: </w:t>
      </w:r>
    </w:p>
    <w:p w14:paraId="3680F301" w14:textId="1CB4C806" w:rsidR="12F53060" w:rsidRPr="00504E9B" w:rsidRDefault="00B1577B" w:rsidP="12F53060">
      <w:pPr>
        <w:rPr>
          <w:rFonts w:cstheme="minorHAnsi"/>
          <w:sz w:val="18"/>
          <w:szCs w:val="18"/>
        </w:rPr>
      </w:pPr>
      <w:r w:rsidRPr="00504E9B">
        <w:rPr>
          <w:sz w:val="18"/>
          <w:szCs w:val="18"/>
        </w:rPr>
        <w:t>Anne Dunlop, </w:t>
      </w:r>
      <w:proofErr w:type="spellStart"/>
      <w:r w:rsidRPr="00504E9B">
        <w:rPr>
          <w:sz w:val="18"/>
          <w:szCs w:val="18"/>
        </w:rPr>
        <w:t>PinC</w:t>
      </w:r>
      <w:proofErr w:type="spellEnd"/>
      <w:r w:rsidRPr="00504E9B">
        <w:rPr>
          <w:sz w:val="18"/>
          <w:szCs w:val="18"/>
        </w:rPr>
        <w:t> </w:t>
      </w:r>
    </w:p>
    <w:p w14:paraId="1D2C590F" w14:textId="0D2C090C" w:rsidR="2EF3157D" w:rsidRPr="00504E9B" w:rsidRDefault="2EF3157D" w:rsidP="2EF3157D">
      <w:pPr>
        <w:tabs>
          <w:tab w:val="left" w:pos="709"/>
        </w:tabs>
        <w:spacing w:line="259" w:lineRule="auto"/>
        <w:rPr>
          <w:rFonts w:eastAsia="Times New Roman"/>
          <w:b/>
          <w:bCs/>
          <w:color w:val="000000" w:themeColor="text1"/>
          <w:lang w:eastAsia="en-GB"/>
        </w:rPr>
      </w:pPr>
    </w:p>
    <w:p w14:paraId="1A78FAE7" w14:textId="7F468580" w:rsidR="005F40F7" w:rsidRPr="00504E9B" w:rsidRDefault="00BB22EA" w:rsidP="4E2377AD">
      <w:pPr>
        <w:tabs>
          <w:tab w:val="left" w:pos="709"/>
        </w:tabs>
        <w:spacing w:line="259" w:lineRule="auto"/>
        <w:rPr>
          <w:rFonts w:eastAsia="Times New Roman" w:cstheme="minorHAnsi"/>
          <w:b/>
          <w:bCs/>
          <w:color w:val="000000" w:themeColor="text1"/>
          <w:sz w:val="28"/>
          <w:szCs w:val="28"/>
          <w:lang w:eastAsia="en-GB"/>
        </w:rPr>
      </w:pPr>
      <w:r w:rsidRPr="00504E9B">
        <w:rPr>
          <w:rFonts w:eastAsia="Times New Roman" w:cstheme="minorHAnsi"/>
          <w:b/>
          <w:bCs/>
          <w:color w:val="000000" w:themeColor="text1"/>
          <w:sz w:val="28"/>
          <w:szCs w:val="28"/>
          <w:lang w:eastAsia="en-GB"/>
        </w:rPr>
        <w:t>December</w:t>
      </w:r>
    </w:p>
    <w:p w14:paraId="4C8F2D72" w14:textId="1721C761" w:rsidR="00AE26D0" w:rsidRPr="00504E9B" w:rsidRDefault="00AE26D0" w:rsidP="00AE26D0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</w:t>
      </w:r>
      <w:r w:rsidR="00B47529" w:rsidRPr="00504E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7529" w:rsidRPr="00504E9B">
        <w:rPr>
          <w:rFonts w:cstheme="minorHAnsi"/>
          <w:i/>
          <w:iCs/>
          <w:sz w:val="18"/>
          <w:szCs w:val="18"/>
        </w:rPr>
        <w:t>Charles de Foucauld, Hermit in the Sahara, 1916</w:t>
      </w:r>
    </w:p>
    <w:p w14:paraId="1FA5743D" w14:textId="5F4A6C86" w:rsidR="00687A8A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B47529" w:rsidRPr="00504E9B">
        <w:rPr>
          <w:rFonts w:cstheme="minorHAnsi"/>
          <w:sz w:val="18"/>
          <w:szCs w:val="18"/>
        </w:rPr>
        <w:t xml:space="preserve">The Diocese of Congo Brazzaville – Province de </w:t>
      </w:r>
      <w:proofErr w:type="spellStart"/>
      <w:r w:rsidR="00B47529" w:rsidRPr="00504E9B">
        <w:rPr>
          <w:rFonts w:cstheme="minorHAnsi"/>
          <w:sz w:val="18"/>
          <w:szCs w:val="18"/>
        </w:rPr>
        <w:t>L’Eglise</w:t>
      </w:r>
      <w:proofErr w:type="spellEnd"/>
      <w:r w:rsidR="00B47529" w:rsidRPr="00504E9B">
        <w:rPr>
          <w:rFonts w:cstheme="minorHAnsi"/>
          <w:sz w:val="18"/>
          <w:szCs w:val="18"/>
        </w:rPr>
        <w:t xml:space="preserve"> </w:t>
      </w:r>
      <w:proofErr w:type="spellStart"/>
      <w:r w:rsidR="00B47529" w:rsidRPr="00504E9B">
        <w:rPr>
          <w:rFonts w:cstheme="minorHAnsi"/>
          <w:sz w:val="18"/>
          <w:szCs w:val="18"/>
        </w:rPr>
        <w:t>Anglicane</w:t>
      </w:r>
      <w:proofErr w:type="spellEnd"/>
      <w:r w:rsidR="00B47529" w:rsidRPr="00504E9B">
        <w:rPr>
          <w:rFonts w:cstheme="minorHAnsi"/>
          <w:sz w:val="18"/>
          <w:szCs w:val="18"/>
        </w:rPr>
        <w:t xml:space="preserve"> Du Congo</w:t>
      </w:r>
    </w:p>
    <w:p w14:paraId="4F3DD73A" w14:textId="00E5A34A" w:rsidR="00B47529" w:rsidRPr="00504E9B" w:rsidRDefault="00AB5AC5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RINGMER: David Bouskill, I; Patricia Brenton, Ass</w:t>
      </w:r>
      <w:r w:rsidR="000B7429" w:rsidRPr="00504E9B">
        <w:rPr>
          <w:rFonts w:cstheme="minorHAnsi"/>
          <w:sz w:val="18"/>
          <w:szCs w:val="18"/>
        </w:rPr>
        <w:t xml:space="preserve"> V; </w:t>
      </w:r>
      <w:r w:rsidR="009E43D3" w:rsidRPr="00504E9B">
        <w:rPr>
          <w:rFonts w:cstheme="minorHAnsi"/>
          <w:sz w:val="18"/>
          <w:szCs w:val="18"/>
        </w:rPr>
        <w:t xml:space="preserve">Ray Brenton, </w:t>
      </w:r>
      <w:proofErr w:type="spellStart"/>
      <w:r w:rsidR="009E43D3" w:rsidRPr="00504E9B">
        <w:rPr>
          <w:rFonts w:cstheme="minorHAnsi"/>
          <w:sz w:val="18"/>
          <w:szCs w:val="18"/>
        </w:rPr>
        <w:t>Rdr</w:t>
      </w:r>
      <w:proofErr w:type="spellEnd"/>
    </w:p>
    <w:p w14:paraId="3E63A0DC" w14:textId="231BE9D0" w:rsidR="00AE26D0" w:rsidRPr="00504E9B" w:rsidRDefault="00AE26D0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</w:t>
      </w:r>
      <w:r w:rsidRPr="00504E9B">
        <w:rPr>
          <w:rFonts w:cstheme="minorHAnsi"/>
          <w:sz w:val="18"/>
          <w:szCs w:val="18"/>
        </w:rPr>
        <w:t xml:space="preserve">  </w:t>
      </w:r>
    </w:p>
    <w:p w14:paraId="1AAFC51D" w14:textId="7BD8378D" w:rsidR="00C33406" w:rsidRPr="00504E9B" w:rsidRDefault="4B9AFCC3" w:rsidP="6A1D8406"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3778D3" w:rsidRPr="00504E9B">
        <w:rPr>
          <w:rFonts w:cstheme="minorHAnsi"/>
          <w:sz w:val="18"/>
          <w:szCs w:val="18"/>
        </w:rPr>
        <w:t>The Diocese of Connecticut – The Episcopal Church</w:t>
      </w:r>
    </w:p>
    <w:p w14:paraId="2ABAB44C" w14:textId="1EE79CB0" w:rsidR="00D56241" w:rsidRPr="00504E9B" w:rsidRDefault="00D56241" w:rsidP="6A1D8406">
      <w:pPr>
        <w:rPr>
          <w:sz w:val="18"/>
          <w:szCs w:val="18"/>
        </w:rPr>
      </w:pPr>
      <w:r w:rsidRPr="00504E9B">
        <w:rPr>
          <w:sz w:val="18"/>
          <w:szCs w:val="18"/>
        </w:rPr>
        <w:t xml:space="preserve">SUTTON with SEAFORD:  James Hollingsworth, V; </w:t>
      </w:r>
      <w:r w:rsidR="006B16E4" w:rsidRPr="00504E9B">
        <w:rPr>
          <w:sz w:val="18"/>
          <w:szCs w:val="18"/>
        </w:rPr>
        <w:t>Janice Bartholomew, Ass V</w:t>
      </w:r>
    </w:p>
    <w:p w14:paraId="0625CCB3" w14:textId="7148F0DB" w:rsidR="00AE26D0" w:rsidRPr="00504E9B" w:rsidRDefault="00AE26D0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3</w:t>
      </w:r>
      <w:r w:rsidRPr="00504E9B">
        <w:rPr>
          <w:rFonts w:cstheme="minorHAnsi"/>
          <w:sz w:val="18"/>
          <w:szCs w:val="18"/>
        </w:rPr>
        <w:t xml:space="preserve"> </w:t>
      </w:r>
      <w:r w:rsidR="0029212A" w:rsidRPr="00504E9B">
        <w:rPr>
          <w:rFonts w:cstheme="minorHAnsi"/>
          <w:i/>
          <w:iCs/>
          <w:sz w:val="18"/>
          <w:szCs w:val="18"/>
        </w:rPr>
        <w:t>Francis Xavier, Missionary, Apostle of the Indies, 1552</w:t>
      </w:r>
    </w:p>
    <w:p w14:paraId="437912EE" w14:textId="0F61E6A7" w:rsidR="00E61086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FC5B7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E61086" w:rsidRPr="00504E9B">
        <w:rPr>
          <w:rFonts w:cstheme="minorHAnsi"/>
          <w:sz w:val="18"/>
          <w:szCs w:val="18"/>
        </w:rPr>
        <w:t>The Diocese of Connor – The Church of Ireland</w:t>
      </w:r>
    </w:p>
    <w:p w14:paraId="0163973A" w14:textId="6F83718C" w:rsidR="00347DC9" w:rsidRPr="00504E9B" w:rsidRDefault="00347DC9" w:rsidP="6A1D8406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THE ARCHDEACONRY OF CHICHESTER: </w:t>
      </w:r>
      <w:r w:rsidR="008A29A4" w:rsidRPr="00504E9B">
        <w:rPr>
          <w:rFonts w:eastAsia="Calibri" w:cstheme="minorHAnsi"/>
          <w:color w:val="000000" w:themeColor="text1"/>
          <w:sz w:val="18"/>
          <w:szCs w:val="18"/>
        </w:rPr>
        <w:t>Tom Carpenter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,</w:t>
      </w:r>
      <w:r w:rsidR="008A29A4" w:rsidRPr="00504E9B">
        <w:rPr>
          <w:rFonts w:eastAsia="Calibri" w:cstheme="minorHAnsi"/>
          <w:color w:val="000000" w:themeColor="text1"/>
          <w:sz w:val="18"/>
          <w:szCs w:val="18"/>
        </w:rPr>
        <w:t xml:space="preserve"> 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Archdeacon of Chichester and </w:t>
      </w:r>
      <w:r w:rsidR="008A29A4" w:rsidRPr="00504E9B">
        <w:rPr>
          <w:rFonts w:eastAsia="Calibri" w:cstheme="minorHAnsi"/>
          <w:color w:val="000000" w:themeColor="text1"/>
          <w:sz w:val="18"/>
          <w:szCs w:val="18"/>
        </w:rPr>
        <w:t>Iona</w:t>
      </w:r>
      <w:r w:rsidR="00444EC4" w:rsidRPr="00504E9B">
        <w:rPr>
          <w:rFonts w:eastAsia="Calibri" w:cstheme="minorHAnsi"/>
          <w:color w:val="000000" w:themeColor="text1"/>
          <w:sz w:val="18"/>
          <w:szCs w:val="18"/>
        </w:rPr>
        <w:t xml:space="preserve"> O’Shea, PA</w:t>
      </w:r>
    </w:p>
    <w:p w14:paraId="404B29D6" w14:textId="77777777" w:rsidR="00504E9B" w:rsidRDefault="00504E9B" w:rsidP="6A1D8406">
      <w:pPr>
        <w:rPr>
          <w:rFonts w:cstheme="minorHAnsi"/>
          <w:b/>
          <w:bCs/>
          <w:sz w:val="18"/>
          <w:szCs w:val="18"/>
        </w:rPr>
      </w:pPr>
    </w:p>
    <w:p w14:paraId="31E9F4F8" w14:textId="77777777" w:rsidR="00504E9B" w:rsidRDefault="00504E9B" w:rsidP="6A1D8406">
      <w:pPr>
        <w:rPr>
          <w:rFonts w:cstheme="minorHAnsi"/>
          <w:b/>
          <w:bCs/>
          <w:sz w:val="18"/>
          <w:szCs w:val="18"/>
        </w:rPr>
      </w:pPr>
    </w:p>
    <w:p w14:paraId="5DED35A4" w14:textId="77777777" w:rsidR="00504E9B" w:rsidRDefault="00504E9B" w:rsidP="6A1D8406">
      <w:pPr>
        <w:rPr>
          <w:rFonts w:cstheme="minorHAnsi"/>
          <w:b/>
          <w:bCs/>
          <w:sz w:val="18"/>
          <w:szCs w:val="18"/>
        </w:rPr>
      </w:pPr>
    </w:p>
    <w:p w14:paraId="749E5E5D" w14:textId="77777777" w:rsidR="00504E9B" w:rsidRDefault="00504E9B" w:rsidP="6A1D8406">
      <w:pPr>
        <w:rPr>
          <w:rFonts w:cstheme="minorHAnsi"/>
          <w:b/>
          <w:bCs/>
          <w:sz w:val="18"/>
          <w:szCs w:val="18"/>
        </w:rPr>
      </w:pPr>
    </w:p>
    <w:p w14:paraId="0D3F8A2F" w14:textId="77777777" w:rsidR="00504E9B" w:rsidRDefault="00504E9B" w:rsidP="6A1D8406">
      <w:pPr>
        <w:rPr>
          <w:rFonts w:cstheme="minorHAnsi"/>
          <w:b/>
          <w:bCs/>
          <w:sz w:val="18"/>
          <w:szCs w:val="18"/>
        </w:rPr>
      </w:pPr>
    </w:p>
    <w:p w14:paraId="34F15DC7" w14:textId="7A96FB9C" w:rsidR="00AE26D0" w:rsidRPr="00504E9B" w:rsidRDefault="00AE26D0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lastRenderedPageBreak/>
        <w:t>4</w:t>
      </w:r>
      <w:r w:rsidR="006F13D4" w:rsidRPr="00504E9B">
        <w:rPr>
          <w:rFonts w:cstheme="minorHAnsi"/>
          <w:b/>
          <w:bCs/>
          <w:sz w:val="18"/>
          <w:szCs w:val="18"/>
        </w:rPr>
        <w:t xml:space="preserve"> </w:t>
      </w:r>
      <w:r w:rsidR="008F5CED" w:rsidRPr="00504E9B">
        <w:rPr>
          <w:rFonts w:cstheme="minorHAnsi"/>
          <w:i/>
          <w:iCs/>
          <w:sz w:val="18"/>
          <w:szCs w:val="18"/>
        </w:rPr>
        <w:t>John of Damascus, Monk, Teacher of the Faith, c.749</w:t>
      </w:r>
    </w:p>
    <w:p w14:paraId="45602028" w14:textId="77777777" w:rsidR="006F13D4" w:rsidRPr="00504E9B" w:rsidRDefault="006F13D4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Nicholas Ferrar, Deacon, Founder of the Little Gidding   </w:t>
      </w:r>
    </w:p>
    <w:p w14:paraId="265BBA1B" w14:textId="781D7854" w:rsidR="008F5CED" w:rsidRPr="00504E9B" w:rsidRDefault="006F13D4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Community, 1637</w:t>
      </w:r>
    </w:p>
    <w:p w14:paraId="6F6AA7A5" w14:textId="64C4E3AA" w:rsidR="006F13D4" w:rsidRPr="00504E9B" w:rsidRDefault="006F13D4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Reginald Pecock 1460</w:t>
      </w:r>
    </w:p>
    <w:p w14:paraId="19C2A4D1" w14:textId="35642D8F" w:rsidR="006D5749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clergy and laity of </w:t>
      </w:r>
      <w:r w:rsidR="009D7A76" w:rsidRPr="00504E9B">
        <w:rPr>
          <w:rFonts w:cstheme="minorHAnsi"/>
          <w:sz w:val="18"/>
          <w:szCs w:val="18"/>
        </w:rPr>
        <w:t>The Diocese of Cork, Cloyne and Ross – The Church of Ireland</w:t>
      </w:r>
    </w:p>
    <w:p w14:paraId="48785270" w14:textId="43C65697" w:rsidR="006406DB" w:rsidRPr="00504E9B" w:rsidRDefault="00FC3100" w:rsidP="6A1D8406">
      <w:pPr>
        <w:rPr>
          <w:rFonts w:eastAsia="Calibri"/>
          <w:color w:val="000000" w:themeColor="text1"/>
          <w:sz w:val="18"/>
          <w:szCs w:val="18"/>
        </w:rPr>
      </w:pPr>
      <w:r w:rsidRPr="00504E9B">
        <w:rPr>
          <w:rFonts w:eastAsia="Calibri"/>
          <w:color w:val="000000" w:themeColor="text1"/>
          <w:sz w:val="18"/>
          <w:szCs w:val="18"/>
        </w:rPr>
        <w:t>THE RURAL DEANERY OF ARUNDEL &amp; BOGNOR:  Paul Armstead, RD; </w:t>
      </w:r>
      <w:r w:rsidR="0005651C" w:rsidRPr="00504E9B">
        <w:rPr>
          <w:rFonts w:eastAsia="Calibri"/>
          <w:color w:val="000000" w:themeColor="text1"/>
          <w:sz w:val="18"/>
          <w:szCs w:val="18"/>
        </w:rPr>
        <w:t>Richard Hayes</w:t>
      </w:r>
      <w:r w:rsidRPr="00504E9B">
        <w:rPr>
          <w:rFonts w:eastAsia="Calibri"/>
          <w:color w:val="000000" w:themeColor="text1"/>
          <w:sz w:val="18"/>
          <w:szCs w:val="18"/>
        </w:rPr>
        <w:t>, ARD; Elizabeth Henderson</w:t>
      </w:r>
      <w:r w:rsidRPr="00504E9B">
        <w:rPr>
          <w:rFonts w:eastAsia="Calibri"/>
          <w:i/>
          <w:color w:val="000000" w:themeColor="text1"/>
          <w:sz w:val="18"/>
          <w:szCs w:val="18"/>
        </w:rPr>
        <w:t>,</w:t>
      </w:r>
      <w:r w:rsidRPr="00504E9B">
        <w:rPr>
          <w:rFonts w:eastAsia="Calibri"/>
          <w:color w:val="000000" w:themeColor="text1"/>
          <w:sz w:val="18"/>
          <w:szCs w:val="18"/>
        </w:rPr>
        <w:t> DLC </w:t>
      </w:r>
    </w:p>
    <w:p w14:paraId="6604B013" w14:textId="5F34A150" w:rsidR="00AE26D0" w:rsidRPr="00504E9B" w:rsidRDefault="00AE26D0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5</w:t>
      </w:r>
      <w:r w:rsidRPr="00504E9B">
        <w:rPr>
          <w:rFonts w:cstheme="minorHAnsi"/>
          <w:sz w:val="18"/>
          <w:szCs w:val="18"/>
        </w:rPr>
        <w:t xml:space="preserve">   </w:t>
      </w:r>
    </w:p>
    <w:p w14:paraId="1E7D8D6B" w14:textId="24EFB8DF" w:rsidR="006D5749" w:rsidRPr="00504E9B" w:rsidRDefault="4B9AFCC3" w:rsidP="00AE26D0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3352D1" w:rsidRPr="00504E9B">
        <w:rPr>
          <w:rFonts w:cstheme="minorHAnsi"/>
          <w:sz w:val="18"/>
          <w:szCs w:val="18"/>
        </w:rPr>
        <w:t>The Diocese of Costa Rica – Iglesia Anglicana de la Region Central de America</w:t>
      </w:r>
    </w:p>
    <w:p w14:paraId="64C3257D" w14:textId="226DD28C" w:rsidR="00511350" w:rsidRPr="00504E9B" w:rsidRDefault="00511350" w:rsidP="00511350">
      <w:pPr>
        <w:spacing w:line="259" w:lineRule="auto"/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ALDINGBOURNE, BARNHAM and EASTERGATE:  Paul Armstead R; Graham Reeves, </w:t>
      </w:r>
      <w:proofErr w:type="spellStart"/>
      <w:r w:rsidRPr="00504E9B">
        <w:rPr>
          <w:rFonts w:eastAsia="Calibri" w:cstheme="minorHAnsi"/>
          <w:color w:val="000000" w:themeColor="text1"/>
          <w:sz w:val="18"/>
          <w:szCs w:val="18"/>
        </w:rPr>
        <w:t>Ass.V</w:t>
      </w:r>
      <w:proofErr w:type="spellEnd"/>
    </w:p>
    <w:p w14:paraId="2D8219A8" w14:textId="68C6B850" w:rsidR="00511350" w:rsidRPr="00504E9B" w:rsidRDefault="00511350" w:rsidP="00511350">
      <w:pPr>
        <w:spacing w:line="259" w:lineRule="auto"/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EASTERGATE CEP SCHOOL: </w:t>
      </w:r>
      <w:r w:rsidR="000617CB" w:rsidRPr="00504E9B">
        <w:rPr>
          <w:rFonts w:eastAsia="Calibri" w:cstheme="minorHAnsi"/>
          <w:color w:val="000000" w:themeColor="text1"/>
          <w:sz w:val="18"/>
          <w:szCs w:val="18"/>
        </w:rPr>
        <w:t xml:space="preserve">Sarah Neal-Davy, 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HT</w:t>
      </w:r>
    </w:p>
    <w:p w14:paraId="43F297CD" w14:textId="7476E6FA" w:rsidR="2F7E5BB9" w:rsidRPr="00504E9B" w:rsidRDefault="1025159C" w:rsidP="00511350">
      <w:pPr>
        <w:spacing w:line="259" w:lineRule="auto"/>
        <w:rPr>
          <w:rFonts w:eastAsia="Times New Roman" w:cstheme="minorHAnsi"/>
          <w:b/>
          <w:bCs/>
          <w:color w:val="000000" w:themeColor="text1"/>
          <w:sz w:val="28"/>
          <w:szCs w:val="28"/>
          <w:lang w:eastAsia="en-GB"/>
        </w:rPr>
      </w:pPr>
      <w:r w:rsidRPr="00504E9B">
        <w:rPr>
          <w:rFonts w:cstheme="minorHAnsi"/>
          <w:noProof/>
        </w:rPr>
        <w:drawing>
          <wp:inline distT="0" distB="0" distL="0" distR="0" wp14:anchorId="5EC4A82D" wp14:editId="2D6A42AE">
            <wp:extent cx="2889885" cy="18415"/>
            <wp:effectExtent l="0" t="0" r="5715" b="635"/>
            <wp:docPr id="822341040" name="Picture 65831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2F0061" w14:textId="191AC80F" w:rsidR="00AE26D0" w:rsidRPr="00504E9B" w:rsidRDefault="00AE26D0" w:rsidP="00AE26D0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6</w:t>
      </w:r>
      <w:r w:rsidR="001D4825" w:rsidRPr="00504E9B">
        <w:rPr>
          <w:rFonts w:cstheme="minorHAnsi"/>
          <w:b/>
          <w:bCs/>
          <w:sz w:val="18"/>
          <w:szCs w:val="18"/>
        </w:rPr>
        <w:t xml:space="preserve"> </w:t>
      </w:r>
      <w:r w:rsidR="00C70571" w:rsidRPr="00504E9B">
        <w:rPr>
          <w:rFonts w:cstheme="minorHAnsi"/>
          <w:b/>
          <w:bCs/>
          <w:sz w:val="18"/>
          <w:szCs w:val="18"/>
        </w:rPr>
        <w:t>Advent 2</w:t>
      </w:r>
    </w:p>
    <w:p w14:paraId="002E57C4" w14:textId="595CD4B9" w:rsidR="00AE26D0" w:rsidRPr="00504E9B" w:rsidRDefault="00AE26D0" w:rsidP="00AE26D0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Pray for </w:t>
      </w:r>
      <w:r w:rsidR="00D973D1" w:rsidRPr="00504E9B">
        <w:rPr>
          <w:rFonts w:cstheme="minorHAnsi"/>
          <w:sz w:val="18"/>
          <w:szCs w:val="18"/>
        </w:rPr>
        <w:t>The Church of the Province of the Indian Ocean</w:t>
      </w:r>
    </w:p>
    <w:p w14:paraId="7F20B98B" w14:textId="38D1BD07" w:rsidR="005606AB" w:rsidRPr="00504E9B" w:rsidRDefault="005606AB" w:rsidP="00AE26D0">
      <w:pPr>
        <w:rPr>
          <w:rFonts w:cstheme="minorHAnsi"/>
          <w:b/>
          <w:bCs/>
          <w:sz w:val="18"/>
          <w:szCs w:val="18"/>
        </w:rPr>
      </w:pPr>
      <w:r w:rsidRPr="00504E9B">
        <w:rPr>
          <w:rFonts w:cstheme="minorHAnsi"/>
          <w:sz w:val="18"/>
          <w:szCs w:val="18"/>
        </w:rPr>
        <w:t>Pray for the Honorary Assistant Bishops &amp; Archdeacons emeritus</w:t>
      </w:r>
    </w:p>
    <w:p w14:paraId="7DC9A616" w14:textId="4DBE7A10" w:rsidR="00AE26D0" w:rsidRPr="00504E9B" w:rsidRDefault="00AE26D0" w:rsidP="00AE26D0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7</w:t>
      </w:r>
      <w:r w:rsidRPr="00504E9B">
        <w:rPr>
          <w:rFonts w:cstheme="minorHAnsi"/>
          <w:sz w:val="18"/>
          <w:szCs w:val="18"/>
        </w:rPr>
        <w:t xml:space="preserve"> </w:t>
      </w:r>
      <w:r w:rsidR="001D4825" w:rsidRPr="00504E9B">
        <w:rPr>
          <w:rFonts w:cstheme="minorHAnsi"/>
          <w:i/>
          <w:iCs/>
          <w:sz w:val="18"/>
          <w:szCs w:val="18"/>
        </w:rPr>
        <w:t>Ambrose, Bishop of Milan, Teacher of the Faith, 397</w:t>
      </w:r>
    </w:p>
    <w:p w14:paraId="3BF58AC0" w14:textId="6AA01259" w:rsidR="00AE26D0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5F0438" w:rsidRPr="00504E9B">
        <w:rPr>
          <w:rFonts w:cstheme="minorHAnsi"/>
          <w:sz w:val="18"/>
          <w:szCs w:val="18"/>
        </w:rPr>
        <w:t>The Diocese of Coventry – The Church of England</w:t>
      </w:r>
    </w:p>
    <w:p w14:paraId="03C1D347" w14:textId="5A7EB1C4" w:rsidR="005606AB" w:rsidRPr="00504E9B" w:rsidRDefault="005F0438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ALDWICK: St Richard: </w:t>
      </w:r>
      <w:r w:rsidR="00A51C83" w:rsidRPr="00504E9B">
        <w:rPr>
          <w:rFonts w:cstheme="minorHAnsi"/>
          <w:sz w:val="18"/>
          <w:szCs w:val="18"/>
        </w:rPr>
        <w:t>Julian McAllen</w:t>
      </w:r>
      <w:r w:rsidRPr="00504E9B">
        <w:rPr>
          <w:rFonts w:cstheme="minorHAnsi"/>
          <w:sz w:val="18"/>
          <w:szCs w:val="18"/>
        </w:rPr>
        <w:t>, </w:t>
      </w:r>
      <w:proofErr w:type="spellStart"/>
      <w:r w:rsidRPr="00504E9B">
        <w:rPr>
          <w:rFonts w:cstheme="minorHAnsi"/>
          <w:sz w:val="18"/>
          <w:szCs w:val="18"/>
        </w:rPr>
        <w:t>PinC</w:t>
      </w:r>
      <w:proofErr w:type="spellEnd"/>
    </w:p>
    <w:p w14:paraId="775F5156" w14:textId="7BE4FC34" w:rsidR="00AE26D0" w:rsidRPr="00504E9B" w:rsidRDefault="00AE26D0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8</w:t>
      </w:r>
      <w:r w:rsidR="00F240D2" w:rsidRPr="00504E9B">
        <w:rPr>
          <w:rFonts w:cstheme="minorHAnsi"/>
          <w:sz w:val="18"/>
          <w:szCs w:val="18"/>
        </w:rPr>
        <w:t xml:space="preserve"> </w:t>
      </w:r>
      <w:r w:rsidR="00F240D2" w:rsidRPr="00504E9B">
        <w:rPr>
          <w:rFonts w:cstheme="minorHAnsi"/>
          <w:i/>
          <w:iCs/>
          <w:sz w:val="18"/>
          <w:szCs w:val="18"/>
        </w:rPr>
        <w:t>The Conception of the Blessed Virgin Mary</w:t>
      </w:r>
    </w:p>
    <w:p w14:paraId="32BC71F1" w14:textId="2E3F9E09" w:rsidR="006D5749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F240D2" w:rsidRPr="00504E9B">
        <w:rPr>
          <w:rFonts w:cstheme="minorHAnsi"/>
          <w:sz w:val="18"/>
          <w:szCs w:val="18"/>
        </w:rPr>
        <w:t xml:space="preserve">The Diocese of Cuba </w:t>
      </w:r>
      <w:r w:rsidR="006406DB" w:rsidRPr="00504E9B">
        <w:rPr>
          <w:rFonts w:cstheme="minorHAnsi"/>
          <w:sz w:val="18"/>
          <w:szCs w:val="18"/>
        </w:rPr>
        <w:t>– The</w:t>
      </w:r>
      <w:r w:rsidR="00F240D2" w:rsidRPr="00504E9B">
        <w:rPr>
          <w:rFonts w:cstheme="minorHAnsi"/>
          <w:sz w:val="18"/>
          <w:szCs w:val="18"/>
        </w:rPr>
        <w:t xml:space="preserve"> Episcopal Church</w:t>
      </w:r>
    </w:p>
    <w:p w14:paraId="16C9CB5A" w14:textId="23F3F8E1" w:rsidR="00C13BF6" w:rsidRPr="00504E9B" w:rsidRDefault="00C13BF6" w:rsidP="00C13BF6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ANGMERING: St Margaret:  Mark Standen, I; Ben Martin, Ass V</w:t>
      </w:r>
    </w:p>
    <w:p w14:paraId="1E420515" w14:textId="780B55CE" w:rsidR="006D5749" w:rsidRPr="00504E9B" w:rsidRDefault="00C13BF6" w:rsidP="2EF3157D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/>
          <w:color w:val="000000" w:themeColor="text1"/>
          <w:sz w:val="18"/>
          <w:szCs w:val="18"/>
        </w:rPr>
        <w:t xml:space="preserve">ST MARGARET’S CEP SCHOOL:  </w:t>
      </w:r>
      <w:r w:rsidR="00D95786" w:rsidRPr="00504E9B">
        <w:rPr>
          <w:rFonts w:eastAsia="Calibri"/>
          <w:color w:val="000000" w:themeColor="text1"/>
          <w:sz w:val="18"/>
          <w:szCs w:val="18"/>
        </w:rPr>
        <w:t>George Lumley</w:t>
      </w:r>
      <w:r w:rsidRPr="00504E9B">
        <w:rPr>
          <w:rFonts w:eastAsia="Calibri"/>
          <w:color w:val="000000" w:themeColor="text1"/>
          <w:sz w:val="18"/>
          <w:szCs w:val="18"/>
        </w:rPr>
        <w:t>, HT  </w:t>
      </w:r>
    </w:p>
    <w:p w14:paraId="03C92F53" w14:textId="46E1E363" w:rsidR="006D5749" w:rsidRPr="00504E9B" w:rsidRDefault="00AE26D0" w:rsidP="6A1D8406">
      <w:pPr>
        <w:rPr>
          <w:sz w:val="18"/>
          <w:szCs w:val="18"/>
        </w:rPr>
      </w:pPr>
      <w:r w:rsidRPr="00504E9B">
        <w:rPr>
          <w:b/>
          <w:sz w:val="18"/>
          <w:szCs w:val="18"/>
        </w:rPr>
        <w:t xml:space="preserve">9 </w:t>
      </w:r>
      <w:r w:rsidRPr="00504E9B">
        <w:rPr>
          <w:sz w:val="18"/>
          <w:szCs w:val="18"/>
        </w:rPr>
        <w:t xml:space="preserve">  </w:t>
      </w:r>
    </w:p>
    <w:p w14:paraId="41EB8B01" w14:textId="57E375C4" w:rsidR="00302D57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9D6ACC" w:rsidRPr="00504E9B">
        <w:rPr>
          <w:rFonts w:cstheme="minorHAnsi"/>
          <w:sz w:val="18"/>
          <w:szCs w:val="18"/>
        </w:rPr>
        <w:t xml:space="preserve">The Diocese of </w:t>
      </w:r>
      <w:proofErr w:type="spellStart"/>
      <w:r w:rsidR="009D6ACC" w:rsidRPr="00504E9B">
        <w:rPr>
          <w:rFonts w:cstheme="minorHAnsi"/>
          <w:sz w:val="18"/>
          <w:szCs w:val="18"/>
        </w:rPr>
        <w:t>Cueibet</w:t>
      </w:r>
      <w:proofErr w:type="spellEnd"/>
      <w:r w:rsidR="009D6ACC" w:rsidRPr="00504E9B">
        <w:rPr>
          <w:rFonts w:cstheme="minorHAnsi"/>
          <w:sz w:val="18"/>
          <w:szCs w:val="18"/>
        </w:rPr>
        <w:t xml:space="preserve"> – Province of the Episcopal Church of South Sudan</w:t>
      </w:r>
    </w:p>
    <w:p w14:paraId="1AA8AECF" w14:textId="77777777" w:rsidR="00CB5396" w:rsidRPr="00504E9B" w:rsidRDefault="00CB5396" w:rsidP="00CB5396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ARUNDEL with TORTINGTON and SOUTH STOKE:  David Twinley, I. </w:t>
      </w:r>
    </w:p>
    <w:p w14:paraId="54470108" w14:textId="1FD0FDF4" w:rsidR="00CB5396" w:rsidRPr="00504E9B" w:rsidRDefault="00CB5396" w:rsidP="00CB5396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ARUNDEL CEP SCHOOL:  Andrew Simpson, HT</w:t>
      </w:r>
    </w:p>
    <w:p w14:paraId="2EBB0A3D" w14:textId="044079A0" w:rsidR="00AE26D0" w:rsidRPr="00504E9B" w:rsidRDefault="00AE26D0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10</w:t>
      </w:r>
      <w:r w:rsidRPr="00504E9B">
        <w:rPr>
          <w:rFonts w:cstheme="minorHAnsi"/>
          <w:sz w:val="18"/>
          <w:szCs w:val="18"/>
        </w:rPr>
        <w:t xml:space="preserve">   </w:t>
      </w:r>
    </w:p>
    <w:p w14:paraId="6844C7FF" w14:textId="40DADF13" w:rsidR="00302D57" w:rsidRPr="00504E9B" w:rsidRDefault="4B9AFCC3" w:rsidP="00AE26D0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</w:t>
      </w:r>
      <w:r w:rsidR="002550C0" w:rsidRPr="00504E9B">
        <w:rPr>
          <w:rFonts w:cstheme="minorHAnsi"/>
          <w:sz w:val="18"/>
          <w:szCs w:val="18"/>
        </w:rPr>
        <w:t xml:space="preserve"> The Diocese of Cuernavaca – La Iglesia Anglicana de Mexico</w:t>
      </w:r>
      <w:r w:rsidR="4E43712D" w:rsidRPr="00504E9B">
        <w:rPr>
          <w:rFonts w:cstheme="minorHAnsi"/>
          <w:sz w:val="18"/>
          <w:szCs w:val="18"/>
        </w:rPr>
        <w:t xml:space="preserve"> </w:t>
      </w:r>
    </w:p>
    <w:p w14:paraId="443339F0" w14:textId="39109B99" w:rsidR="00E041CF" w:rsidRPr="00504E9B" w:rsidRDefault="00E041CF" w:rsidP="00E041CF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BOGNOR: St Wilfrid:   Joel Mennie</w:t>
      </w:r>
      <w:r w:rsidR="00743010" w:rsidRPr="00504E9B">
        <w:rPr>
          <w:rFonts w:eastAsia="Calibri" w:cstheme="minorHAnsi"/>
          <w:color w:val="000000" w:themeColor="text1"/>
          <w:sz w:val="18"/>
          <w:szCs w:val="18"/>
        </w:rPr>
        <w:t>,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 xml:space="preserve"> I</w:t>
      </w:r>
    </w:p>
    <w:p w14:paraId="543FAB35" w14:textId="619F9F4F" w:rsidR="00AE51C0" w:rsidRPr="00504E9B" w:rsidRDefault="00E041CF" w:rsidP="00E041CF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NYEWOOD CE INFANT SCHOOL: </w:t>
      </w:r>
      <w:r w:rsidR="00AE51C0" w:rsidRPr="00504E9B">
        <w:rPr>
          <w:rFonts w:eastAsia="Calibri" w:cstheme="minorHAnsi"/>
          <w:color w:val="000000" w:themeColor="text1"/>
          <w:sz w:val="18"/>
          <w:szCs w:val="18"/>
        </w:rPr>
        <w:t>Kate Miller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, HT; </w:t>
      </w:r>
      <w:r w:rsidR="003C54E6" w:rsidRPr="00504E9B">
        <w:rPr>
          <w:rFonts w:eastAsia="Calibri" w:cstheme="minorHAnsi"/>
          <w:color w:val="000000" w:themeColor="text1"/>
          <w:sz w:val="18"/>
          <w:szCs w:val="18"/>
        </w:rPr>
        <w:t>Anna Wells, HT</w:t>
      </w:r>
    </w:p>
    <w:p w14:paraId="0965B9F6" w14:textId="4D23C70D" w:rsidR="00E041CF" w:rsidRPr="00504E9B" w:rsidRDefault="00E041CF" w:rsidP="0014605C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NYEWOOD CE JUNIOR SCHOOL:  Tom Spurl, HT</w:t>
      </w:r>
    </w:p>
    <w:p w14:paraId="5B35D59B" w14:textId="31B96D4F" w:rsidR="00AE26D0" w:rsidRPr="00504E9B" w:rsidRDefault="00AE26D0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11</w:t>
      </w:r>
      <w:r w:rsidRPr="00504E9B">
        <w:rPr>
          <w:rFonts w:cstheme="minorHAnsi"/>
          <w:sz w:val="18"/>
          <w:szCs w:val="18"/>
        </w:rPr>
        <w:t xml:space="preserve">   </w:t>
      </w:r>
    </w:p>
    <w:p w14:paraId="509814E2" w14:textId="442CFC18" w:rsidR="005C3590" w:rsidRPr="00504E9B" w:rsidRDefault="4B9AFCC3" w:rsidP="00AE26D0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0C70BF" w:rsidRPr="00504E9B">
        <w:rPr>
          <w:rFonts w:cstheme="minorHAnsi"/>
          <w:sz w:val="18"/>
          <w:szCs w:val="18"/>
        </w:rPr>
        <w:t>The Diocese of Cuttack – The Church of North India (United)</w:t>
      </w:r>
    </w:p>
    <w:p w14:paraId="347C6BE4" w14:textId="08000BC6" w:rsidR="00A569F0" w:rsidRPr="00504E9B" w:rsidRDefault="00A569F0" w:rsidP="6A1D8406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BURPHAM: </w:t>
      </w:r>
      <w:r w:rsidR="00A632EE" w:rsidRPr="00504E9B">
        <w:rPr>
          <w:rFonts w:eastAsia="Calibri" w:cstheme="minorHAnsi"/>
          <w:color w:val="000000" w:themeColor="text1"/>
          <w:sz w:val="18"/>
          <w:szCs w:val="18"/>
        </w:rPr>
        <w:t>Simon Brignall</w:t>
      </w:r>
      <w:r w:rsidRPr="00504E9B">
        <w:rPr>
          <w:rFonts w:eastAsia="Calibri" w:cstheme="minorHAnsi"/>
          <w:i/>
          <w:iCs/>
          <w:color w:val="000000" w:themeColor="text1"/>
          <w:sz w:val="18"/>
          <w:szCs w:val="18"/>
        </w:rPr>
        <w:t>,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 </w:t>
      </w:r>
      <w:proofErr w:type="spellStart"/>
      <w:r w:rsidRPr="00504E9B">
        <w:rPr>
          <w:rFonts w:eastAsia="Calibri" w:cstheme="minorHAnsi"/>
          <w:color w:val="000000" w:themeColor="text1"/>
          <w:sz w:val="18"/>
          <w:szCs w:val="18"/>
        </w:rPr>
        <w:t>PinC</w:t>
      </w:r>
      <w:proofErr w:type="spellEnd"/>
    </w:p>
    <w:p w14:paraId="63A78C57" w14:textId="5AD83BD6" w:rsidR="00AE26D0" w:rsidRPr="00504E9B" w:rsidRDefault="00AE26D0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12</w:t>
      </w:r>
      <w:r w:rsidRPr="00504E9B">
        <w:rPr>
          <w:rFonts w:cstheme="minorHAnsi"/>
          <w:sz w:val="18"/>
          <w:szCs w:val="18"/>
        </w:rPr>
        <w:t xml:space="preserve">   </w:t>
      </w:r>
    </w:p>
    <w:p w14:paraId="2DBFE463" w14:textId="3F455B38" w:rsidR="00AE26D0" w:rsidRPr="00504E9B" w:rsidRDefault="4B9AFCC3" w:rsidP="59FE1CC7">
      <w:pPr>
        <w:rPr>
          <w:rFonts w:cstheme="minorHAnsi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1214D2" w:rsidRPr="00504E9B">
        <w:rPr>
          <w:rFonts w:cstheme="minorHAnsi"/>
          <w:sz w:val="18"/>
          <w:szCs w:val="18"/>
        </w:rPr>
        <w:t xml:space="preserve">The Diocese of </w:t>
      </w:r>
      <w:proofErr w:type="spellStart"/>
      <w:r w:rsidR="001214D2" w:rsidRPr="00504E9B">
        <w:rPr>
          <w:rFonts w:cstheme="minorHAnsi"/>
          <w:sz w:val="18"/>
          <w:szCs w:val="18"/>
        </w:rPr>
        <w:t>Cyangugu</w:t>
      </w:r>
      <w:proofErr w:type="spellEnd"/>
      <w:r w:rsidR="001214D2" w:rsidRPr="00504E9B">
        <w:rPr>
          <w:rFonts w:cstheme="minorHAnsi"/>
          <w:sz w:val="18"/>
          <w:szCs w:val="18"/>
        </w:rPr>
        <w:t xml:space="preserve"> – </w:t>
      </w:r>
      <w:proofErr w:type="spellStart"/>
      <w:r w:rsidR="001214D2" w:rsidRPr="00504E9B">
        <w:rPr>
          <w:rFonts w:cstheme="minorHAnsi"/>
          <w:sz w:val="18"/>
          <w:szCs w:val="18"/>
        </w:rPr>
        <w:t>Eglise</w:t>
      </w:r>
      <w:proofErr w:type="spellEnd"/>
      <w:r w:rsidR="001214D2" w:rsidRPr="00504E9B">
        <w:rPr>
          <w:rFonts w:cstheme="minorHAnsi"/>
          <w:sz w:val="18"/>
          <w:szCs w:val="18"/>
        </w:rPr>
        <w:t xml:space="preserve"> </w:t>
      </w:r>
      <w:proofErr w:type="spellStart"/>
      <w:r w:rsidR="001214D2" w:rsidRPr="00504E9B">
        <w:rPr>
          <w:rFonts w:cstheme="minorHAnsi"/>
          <w:sz w:val="18"/>
          <w:szCs w:val="18"/>
        </w:rPr>
        <w:t>Anglicane</w:t>
      </w:r>
      <w:proofErr w:type="spellEnd"/>
      <w:r w:rsidR="001214D2" w:rsidRPr="00504E9B">
        <w:rPr>
          <w:rFonts w:cstheme="minorHAnsi"/>
          <w:sz w:val="18"/>
          <w:szCs w:val="18"/>
        </w:rPr>
        <w:t xml:space="preserve"> du Rwanda</w:t>
      </w:r>
    </w:p>
    <w:p w14:paraId="38802FAA" w14:textId="1C8B4971" w:rsidR="2D12305F" w:rsidRPr="00504E9B" w:rsidRDefault="00514F92" w:rsidP="6A1D8406">
      <w:pPr>
        <w:spacing w:line="259" w:lineRule="auto"/>
        <w:rPr>
          <w:rFonts w:eastAsia="Times New Roman" w:cstheme="minorHAnsi"/>
          <w:b/>
          <w:bCs/>
          <w:color w:val="000000" w:themeColor="text1"/>
          <w:sz w:val="28"/>
          <w:szCs w:val="28"/>
          <w:lang w:eastAsia="en-GB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POLING</w:t>
      </w:r>
      <w:r w:rsidRPr="00504E9B">
        <w:rPr>
          <w:rFonts w:eastAsia="Calibri" w:cstheme="minorHAnsi"/>
          <w:b/>
          <w:bCs/>
          <w:color w:val="000000" w:themeColor="text1"/>
          <w:sz w:val="18"/>
          <w:szCs w:val="18"/>
        </w:rPr>
        <w:t>: </w:t>
      </w:r>
      <w:r w:rsidR="001406C0" w:rsidRPr="00504E9B">
        <w:rPr>
          <w:rFonts w:eastAsia="Calibri" w:cstheme="minorHAnsi"/>
          <w:color w:val="000000" w:themeColor="text1"/>
          <w:sz w:val="18"/>
          <w:szCs w:val="18"/>
        </w:rPr>
        <w:t>Simon Brignall</w:t>
      </w:r>
      <w:r w:rsidR="001406C0" w:rsidRPr="00504E9B">
        <w:rPr>
          <w:rFonts w:eastAsia="Calibri" w:cstheme="minorHAnsi"/>
          <w:i/>
          <w:iCs/>
          <w:color w:val="000000" w:themeColor="text1"/>
          <w:sz w:val="18"/>
          <w:szCs w:val="18"/>
        </w:rPr>
        <w:t>,</w:t>
      </w:r>
      <w:r w:rsidR="001406C0" w:rsidRPr="00504E9B">
        <w:rPr>
          <w:rFonts w:eastAsia="Calibri" w:cstheme="minorHAnsi"/>
          <w:color w:val="000000" w:themeColor="text1"/>
          <w:sz w:val="18"/>
          <w:szCs w:val="18"/>
        </w:rPr>
        <w:t> </w:t>
      </w:r>
      <w:proofErr w:type="spellStart"/>
      <w:r w:rsidR="001406C0" w:rsidRPr="00504E9B">
        <w:rPr>
          <w:rFonts w:eastAsia="Calibri" w:cstheme="minorHAnsi"/>
          <w:color w:val="000000" w:themeColor="text1"/>
          <w:sz w:val="18"/>
          <w:szCs w:val="18"/>
        </w:rPr>
        <w:t>PinC</w:t>
      </w:r>
      <w:proofErr w:type="spellEnd"/>
      <w:r w:rsidR="001406C0" w:rsidRPr="00504E9B">
        <w:rPr>
          <w:rFonts w:cstheme="minorHAnsi"/>
          <w:noProof/>
        </w:rPr>
        <w:t xml:space="preserve"> </w:t>
      </w:r>
      <w:r w:rsidR="2BEA4477" w:rsidRPr="00504E9B">
        <w:rPr>
          <w:rFonts w:cstheme="minorHAnsi"/>
          <w:noProof/>
        </w:rPr>
        <w:drawing>
          <wp:inline distT="0" distB="0" distL="0" distR="0" wp14:anchorId="29ADB019" wp14:editId="0DD1B58E">
            <wp:extent cx="2889885" cy="18415"/>
            <wp:effectExtent l="0" t="0" r="5715" b="635"/>
            <wp:docPr id="556382410" name="Picture 65831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60F37B" w14:textId="083D3851" w:rsidR="00AE26D0" w:rsidRPr="00504E9B" w:rsidRDefault="00AE26D0" w:rsidP="00AE26D0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13</w:t>
      </w:r>
      <w:r w:rsidRPr="00504E9B">
        <w:rPr>
          <w:rFonts w:cstheme="minorHAnsi"/>
          <w:sz w:val="18"/>
          <w:szCs w:val="18"/>
        </w:rPr>
        <w:t xml:space="preserve"> </w:t>
      </w:r>
      <w:r w:rsidR="0075189A" w:rsidRPr="00504E9B">
        <w:rPr>
          <w:rFonts w:cstheme="minorHAnsi"/>
          <w:b/>
          <w:bCs/>
          <w:sz w:val="18"/>
          <w:szCs w:val="18"/>
        </w:rPr>
        <w:t>Advent 3</w:t>
      </w:r>
    </w:p>
    <w:p w14:paraId="331EF9E9" w14:textId="28A0E134" w:rsidR="00853FCF" w:rsidRPr="00504E9B" w:rsidRDefault="00853FCF" w:rsidP="00853FCF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Pray for The</w:t>
      </w:r>
      <w:r w:rsidR="00CB1545" w:rsidRPr="00504E9B">
        <w:rPr>
          <w:rFonts w:cstheme="minorHAnsi"/>
          <w:sz w:val="18"/>
          <w:szCs w:val="18"/>
        </w:rPr>
        <w:t xml:space="preserve"> Church of Ireland</w:t>
      </w:r>
    </w:p>
    <w:p w14:paraId="2A9ED798" w14:textId="2544D8D9" w:rsidR="00C33406" w:rsidRPr="00504E9B" w:rsidRDefault="00CB1545" w:rsidP="00AE26D0">
      <w:pPr>
        <w:rPr>
          <w:rFonts w:cstheme="minorHAnsi"/>
          <w:b/>
          <w:bCs/>
          <w:sz w:val="18"/>
          <w:szCs w:val="18"/>
        </w:rPr>
      </w:pPr>
      <w:r w:rsidRPr="00504E9B">
        <w:rPr>
          <w:rFonts w:cstheme="minorHAnsi"/>
          <w:sz w:val="18"/>
          <w:szCs w:val="18"/>
        </w:rPr>
        <w:t>Pray for the Bishop’s Council setting policy &amp; strategy for the Diocese</w:t>
      </w:r>
    </w:p>
    <w:p w14:paraId="06E2C26C" w14:textId="0F94D736" w:rsidR="00AE26D0" w:rsidRPr="00504E9B" w:rsidRDefault="00AE26D0" w:rsidP="00AE26D0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14</w:t>
      </w:r>
      <w:r w:rsidR="00D31209" w:rsidRPr="00504E9B">
        <w:rPr>
          <w:rFonts w:cstheme="minorHAnsi"/>
          <w:b/>
          <w:bCs/>
          <w:sz w:val="18"/>
          <w:szCs w:val="18"/>
        </w:rPr>
        <w:t xml:space="preserve"> </w:t>
      </w:r>
      <w:r w:rsidR="00D31209" w:rsidRPr="00504E9B">
        <w:rPr>
          <w:rFonts w:cstheme="minorHAnsi"/>
          <w:i/>
          <w:iCs/>
          <w:sz w:val="18"/>
          <w:szCs w:val="18"/>
        </w:rPr>
        <w:t>John of the Cross, Poet, Teacher of the Faith,1591</w:t>
      </w:r>
    </w:p>
    <w:p w14:paraId="7AF5364C" w14:textId="1138843A" w:rsidR="00D31209" w:rsidRPr="00504E9B" w:rsidRDefault="00D31209" w:rsidP="00AE26D0">
      <w:r w:rsidRPr="00504E9B">
        <w:rPr>
          <w:rFonts w:cstheme="minorHAnsi"/>
          <w:i/>
          <w:iCs/>
          <w:sz w:val="18"/>
          <w:szCs w:val="18"/>
        </w:rPr>
        <w:t xml:space="preserve">    </w:t>
      </w:r>
      <w:r w:rsidR="00FF364D" w:rsidRPr="00504E9B">
        <w:rPr>
          <w:rFonts w:cstheme="minorHAnsi"/>
          <w:i/>
          <w:iCs/>
          <w:sz w:val="18"/>
          <w:szCs w:val="18"/>
        </w:rPr>
        <w:t>Ralph Luffa 1091</w:t>
      </w:r>
    </w:p>
    <w:p w14:paraId="2FB8EFB3" w14:textId="059914C3" w:rsidR="00E56C75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clergy and laity of </w:t>
      </w:r>
      <w:r w:rsidR="00FF364D" w:rsidRPr="00504E9B">
        <w:rPr>
          <w:rFonts w:cstheme="minorHAnsi"/>
          <w:sz w:val="18"/>
          <w:szCs w:val="18"/>
        </w:rPr>
        <w:t>The Diocese of Cyprus and the Gulf – The Episcopal Church in Jerusalem and The Middle East</w:t>
      </w:r>
    </w:p>
    <w:p w14:paraId="31E3E0C0" w14:textId="2CC1711A" w:rsidR="002238D7" w:rsidRPr="00504E9B" w:rsidRDefault="002238D7" w:rsidP="002238D7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CLYMPING and YAPTON with FORD:  Richard Hayes, I</w:t>
      </w:r>
      <w:r w:rsidR="00DC0AF5" w:rsidRPr="00504E9B">
        <w:rPr>
          <w:rFonts w:eastAsia="Calibri" w:cstheme="minorHAnsi"/>
          <w:color w:val="000000" w:themeColor="text1"/>
          <w:sz w:val="18"/>
          <w:szCs w:val="18"/>
        </w:rPr>
        <w:t xml:space="preserve">; 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Martin Draper, </w:t>
      </w:r>
      <w:proofErr w:type="spellStart"/>
      <w:r w:rsidRPr="00504E9B">
        <w:rPr>
          <w:rFonts w:eastAsia="Calibri" w:cstheme="minorHAnsi"/>
          <w:color w:val="000000" w:themeColor="text1"/>
          <w:sz w:val="18"/>
          <w:szCs w:val="18"/>
        </w:rPr>
        <w:t>Rdr</w:t>
      </w:r>
      <w:proofErr w:type="spellEnd"/>
      <w:r w:rsidRPr="00504E9B">
        <w:rPr>
          <w:rFonts w:eastAsia="Calibri" w:cstheme="minorHAnsi"/>
          <w:color w:val="000000" w:themeColor="text1"/>
          <w:sz w:val="18"/>
          <w:szCs w:val="18"/>
        </w:rPr>
        <w:t>  </w:t>
      </w:r>
    </w:p>
    <w:p w14:paraId="2E2A20E9" w14:textId="667490D1" w:rsidR="002238D7" w:rsidRPr="00504E9B" w:rsidRDefault="002238D7" w:rsidP="002238D7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YAPTON CEP SCHOOL:  Kim Huggett, HT</w:t>
      </w:r>
    </w:p>
    <w:p w14:paraId="2953EC89" w14:textId="18FDDE95" w:rsidR="00E56C75" w:rsidRPr="00504E9B" w:rsidRDefault="00AE26D0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15</w:t>
      </w:r>
      <w:r w:rsidRPr="00504E9B">
        <w:rPr>
          <w:rFonts w:cstheme="minorHAnsi"/>
          <w:sz w:val="18"/>
          <w:szCs w:val="18"/>
        </w:rPr>
        <w:t xml:space="preserve">   </w:t>
      </w:r>
    </w:p>
    <w:p w14:paraId="4FE3803B" w14:textId="14FFC60A" w:rsidR="00CF7E47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8269AF" w:rsidRPr="00504E9B">
        <w:rPr>
          <w:rFonts w:cstheme="minorHAnsi"/>
          <w:sz w:val="18"/>
          <w:szCs w:val="18"/>
        </w:rPr>
        <w:t>The Diocese of Daejeon – The Anglican Church of Korea</w:t>
      </w:r>
    </w:p>
    <w:p w14:paraId="6CC3E9A0" w14:textId="3C8DB12B" w:rsidR="00CF7E47" w:rsidRPr="00504E9B" w:rsidRDefault="00CF7E47" w:rsidP="6A1D8406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EAST PRESTON with KINGSTON:</w:t>
      </w:r>
      <w:r w:rsidR="002E0A9C" w:rsidRPr="00504E9B">
        <w:rPr>
          <w:rFonts w:eastAsia="Calibri" w:cstheme="minorHAnsi"/>
          <w:color w:val="000000" w:themeColor="text1"/>
          <w:sz w:val="18"/>
          <w:szCs w:val="18"/>
        </w:rPr>
        <w:t xml:space="preserve"> Vacant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 I</w:t>
      </w:r>
      <w:r w:rsidRPr="00504E9B">
        <w:rPr>
          <w:rFonts w:eastAsia="Calibri" w:cstheme="minorHAnsi"/>
          <w:i/>
          <w:iCs/>
          <w:color w:val="000000" w:themeColor="text1"/>
          <w:sz w:val="18"/>
          <w:szCs w:val="18"/>
        </w:rPr>
        <w:t>  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 </w:t>
      </w:r>
    </w:p>
    <w:p w14:paraId="3B64AE3E" w14:textId="66372644" w:rsidR="00AE26D0" w:rsidRPr="00504E9B" w:rsidRDefault="00AE26D0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16</w:t>
      </w:r>
      <w:r w:rsidRPr="00504E9B">
        <w:rPr>
          <w:rFonts w:cstheme="minorHAnsi"/>
          <w:sz w:val="18"/>
          <w:szCs w:val="18"/>
        </w:rPr>
        <w:t xml:space="preserve">   </w:t>
      </w:r>
    </w:p>
    <w:p w14:paraId="71F3D79B" w14:textId="50A34824" w:rsidR="00065D42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79162A" w:rsidRPr="00504E9B">
        <w:rPr>
          <w:rFonts w:cstheme="minorHAnsi"/>
          <w:sz w:val="18"/>
          <w:szCs w:val="18"/>
        </w:rPr>
        <w:t>The Diocese of North Dakota – The Episcopal Church</w:t>
      </w:r>
    </w:p>
    <w:p w14:paraId="7369723C" w14:textId="43AF9628" w:rsidR="000603A6" w:rsidRPr="00504E9B" w:rsidRDefault="009A4B9B" w:rsidP="009A4B9B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FELPHAM:  St Mary:  John Challis, I</w:t>
      </w:r>
      <w:r w:rsidR="000603A6" w:rsidRPr="00504E9B">
        <w:rPr>
          <w:rFonts w:eastAsia="Calibri" w:cstheme="minorHAnsi"/>
          <w:color w:val="000000" w:themeColor="text1"/>
          <w:sz w:val="18"/>
          <w:szCs w:val="18"/>
        </w:rPr>
        <w:t>;</w:t>
      </w:r>
      <w:r w:rsidR="000401CD" w:rsidRPr="00504E9B">
        <w:rPr>
          <w:rFonts w:eastAsia="Calibri" w:cstheme="minorHAnsi"/>
          <w:color w:val="000000" w:themeColor="text1"/>
          <w:sz w:val="18"/>
          <w:szCs w:val="18"/>
        </w:rPr>
        <w:t xml:space="preserve"> Karen Senior, </w:t>
      </w:r>
      <w:proofErr w:type="spellStart"/>
      <w:r w:rsidR="000401CD" w:rsidRPr="00504E9B">
        <w:rPr>
          <w:rFonts w:eastAsia="Calibri" w:cstheme="minorHAnsi"/>
          <w:color w:val="000000" w:themeColor="text1"/>
          <w:sz w:val="18"/>
          <w:szCs w:val="18"/>
        </w:rPr>
        <w:t>Rdr</w:t>
      </w:r>
      <w:proofErr w:type="spellEnd"/>
    </w:p>
    <w:p w14:paraId="1408D933" w14:textId="1689504F" w:rsidR="009A4B9B" w:rsidRPr="00504E9B" w:rsidRDefault="009A4B9B" w:rsidP="009A4B9B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 xml:space="preserve">BISHOP TUFNELL CE PRIMARY SCHOOL; </w:t>
      </w:r>
      <w:r w:rsidR="00BF5FF8" w:rsidRPr="00504E9B">
        <w:rPr>
          <w:rFonts w:eastAsia="Calibri" w:cstheme="minorHAnsi"/>
          <w:color w:val="000000" w:themeColor="text1"/>
          <w:sz w:val="18"/>
          <w:szCs w:val="18"/>
        </w:rPr>
        <w:t>Joshua Chamberlin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 HT</w:t>
      </w:r>
    </w:p>
    <w:p w14:paraId="03373A68" w14:textId="0CA87721" w:rsidR="00AE26D0" w:rsidRPr="00504E9B" w:rsidRDefault="00AE26D0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17</w:t>
      </w:r>
      <w:r w:rsidRPr="00504E9B">
        <w:rPr>
          <w:rFonts w:cstheme="minorHAnsi"/>
          <w:sz w:val="18"/>
          <w:szCs w:val="18"/>
        </w:rPr>
        <w:t xml:space="preserve"> </w:t>
      </w:r>
      <w:r w:rsidR="00AE1BEB" w:rsidRPr="00504E9B">
        <w:rPr>
          <w:rFonts w:cstheme="minorHAnsi"/>
          <w:sz w:val="18"/>
          <w:szCs w:val="18"/>
        </w:rPr>
        <w:t xml:space="preserve">O </w:t>
      </w:r>
      <w:proofErr w:type="spellStart"/>
      <w:r w:rsidR="00AE1BEB" w:rsidRPr="00504E9B">
        <w:rPr>
          <w:rFonts w:cstheme="minorHAnsi"/>
          <w:sz w:val="18"/>
          <w:szCs w:val="18"/>
        </w:rPr>
        <w:t>Sapientia</w:t>
      </w:r>
      <w:proofErr w:type="spellEnd"/>
    </w:p>
    <w:p w14:paraId="4FDA2215" w14:textId="52E95A25" w:rsidR="00AE1BEB" w:rsidRPr="00504E9B" w:rsidRDefault="00AE1BEB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     </w:t>
      </w:r>
      <w:r w:rsidRPr="00504E9B">
        <w:rPr>
          <w:rFonts w:cstheme="minorHAnsi"/>
          <w:i/>
          <w:iCs/>
          <w:sz w:val="18"/>
          <w:szCs w:val="18"/>
        </w:rPr>
        <w:t xml:space="preserve">Eglantyne Jebb, Social Reformer, Founder of 'Save The </w:t>
      </w:r>
    </w:p>
    <w:p w14:paraId="2A81ABBF" w14:textId="5D342E5B" w:rsidR="00AE1BEB" w:rsidRPr="00504E9B" w:rsidRDefault="00AE1BEB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Children', 1928</w:t>
      </w:r>
    </w:p>
    <w:p w14:paraId="581F4AC6" w14:textId="09810EC0" w:rsidR="00065D42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</w:t>
      </w:r>
      <w:r w:rsidR="004C77F8" w:rsidRPr="00504E9B">
        <w:t xml:space="preserve"> </w:t>
      </w:r>
      <w:r w:rsidR="004C77F8" w:rsidRPr="00504E9B">
        <w:rPr>
          <w:rFonts w:cstheme="minorHAnsi"/>
          <w:sz w:val="18"/>
          <w:szCs w:val="18"/>
        </w:rPr>
        <w:t>The Diocese of South Dakota – The Episcopal Church</w:t>
      </w:r>
    </w:p>
    <w:p w14:paraId="1F81F36D" w14:textId="4AE3202D" w:rsidR="00853F8D" w:rsidRPr="00504E9B" w:rsidRDefault="00853F8D" w:rsidP="59FE1CC7">
      <w:pPr>
        <w:rPr>
          <w:rFonts w:eastAsia="Calibri" w:cstheme="minorHAnsi"/>
          <w:b/>
          <w:bCs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LITTLEHAMPTON: </w:t>
      </w:r>
      <w:r w:rsidR="004F00BC" w:rsidRPr="00504E9B">
        <w:rPr>
          <w:rFonts w:eastAsia="Calibri" w:cstheme="minorHAnsi"/>
          <w:color w:val="000000" w:themeColor="text1"/>
          <w:sz w:val="18"/>
          <w:szCs w:val="18"/>
        </w:rPr>
        <w:t>Vacant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 </w:t>
      </w:r>
      <w:r w:rsidRPr="00504E9B">
        <w:rPr>
          <w:rFonts w:eastAsia="Calibri" w:cstheme="minorHAnsi"/>
          <w:b/>
          <w:bCs/>
          <w:color w:val="000000" w:themeColor="text1"/>
          <w:sz w:val="18"/>
          <w:szCs w:val="18"/>
        </w:rPr>
        <w:t xml:space="preserve"> </w:t>
      </w:r>
    </w:p>
    <w:p w14:paraId="3BD1DD7A" w14:textId="03F96B18" w:rsidR="00AE26D0" w:rsidRPr="00504E9B" w:rsidRDefault="00AE26D0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18</w:t>
      </w:r>
      <w:r w:rsidRPr="00504E9B">
        <w:rPr>
          <w:rFonts w:cstheme="minorHAnsi"/>
          <w:sz w:val="18"/>
          <w:szCs w:val="18"/>
        </w:rPr>
        <w:t xml:space="preserve"> </w:t>
      </w:r>
      <w:r w:rsidR="0094700B" w:rsidRPr="00504E9B">
        <w:rPr>
          <w:rFonts w:cstheme="minorHAnsi"/>
          <w:sz w:val="18"/>
          <w:szCs w:val="18"/>
        </w:rPr>
        <w:t>O Adonai</w:t>
      </w:r>
    </w:p>
    <w:p w14:paraId="39AA65CC" w14:textId="729EBC28" w:rsidR="0009295D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</w:t>
      </w:r>
      <w:r w:rsidR="004C1398" w:rsidRPr="00504E9B">
        <w:t xml:space="preserve"> </w:t>
      </w:r>
      <w:r w:rsidR="004C1398" w:rsidRPr="00504E9B">
        <w:rPr>
          <w:rFonts w:cstheme="minorHAnsi"/>
          <w:sz w:val="18"/>
          <w:szCs w:val="18"/>
        </w:rPr>
        <w:t xml:space="preserve">The Diocese of Dallas </w:t>
      </w:r>
      <w:r w:rsidR="000525B0" w:rsidRPr="00504E9B">
        <w:rPr>
          <w:rFonts w:cstheme="minorHAnsi"/>
          <w:sz w:val="18"/>
          <w:szCs w:val="18"/>
        </w:rPr>
        <w:t>– The</w:t>
      </w:r>
      <w:r w:rsidR="004C1398" w:rsidRPr="00504E9B">
        <w:rPr>
          <w:rFonts w:cstheme="minorHAnsi"/>
          <w:sz w:val="18"/>
          <w:szCs w:val="18"/>
        </w:rPr>
        <w:t xml:space="preserve"> Episcopal Churc</w:t>
      </w:r>
      <w:r w:rsidR="0009295D" w:rsidRPr="00504E9B">
        <w:rPr>
          <w:rFonts w:cstheme="minorHAnsi"/>
          <w:sz w:val="18"/>
          <w:szCs w:val="18"/>
        </w:rPr>
        <w:t>h</w:t>
      </w:r>
    </w:p>
    <w:p w14:paraId="014C0292" w14:textId="79A7FE10" w:rsidR="0009295D" w:rsidRPr="00504E9B" w:rsidRDefault="0009295D" w:rsidP="6A1D8406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LYMINSTER and WICK: </w:t>
      </w:r>
      <w:r w:rsidR="00620595" w:rsidRPr="00504E9B">
        <w:rPr>
          <w:rFonts w:eastAsia="Calibri" w:cstheme="minorHAnsi"/>
          <w:color w:val="000000" w:themeColor="text1"/>
          <w:sz w:val="18"/>
          <w:szCs w:val="18"/>
        </w:rPr>
        <w:t>Lisa Fairman-Brown</w:t>
      </w:r>
      <w:r w:rsidR="00583BF8" w:rsidRPr="00504E9B">
        <w:rPr>
          <w:rFonts w:eastAsia="Calibri" w:cstheme="minorHAnsi"/>
          <w:color w:val="000000" w:themeColor="text1"/>
          <w:sz w:val="18"/>
          <w:szCs w:val="18"/>
        </w:rPr>
        <w:t xml:space="preserve">, </w:t>
      </w:r>
      <w:proofErr w:type="spellStart"/>
      <w:r w:rsidR="00583BF8" w:rsidRPr="00504E9B">
        <w:rPr>
          <w:rFonts w:eastAsia="Calibri" w:cstheme="minorHAnsi"/>
          <w:color w:val="000000" w:themeColor="text1"/>
          <w:sz w:val="18"/>
          <w:szCs w:val="18"/>
        </w:rPr>
        <w:t>PinC</w:t>
      </w:r>
      <w:proofErr w:type="spellEnd"/>
      <w:r w:rsidRPr="00504E9B">
        <w:rPr>
          <w:rFonts w:eastAsia="Calibri" w:cstheme="minorHAnsi"/>
          <w:color w:val="000000" w:themeColor="text1"/>
          <w:sz w:val="18"/>
          <w:szCs w:val="18"/>
        </w:rPr>
        <w:t xml:space="preserve"> </w:t>
      </w:r>
    </w:p>
    <w:p w14:paraId="224E7FA7" w14:textId="6D8FDAAF" w:rsidR="00AE26D0" w:rsidRPr="00504E9B" w:rsidRDefault="00AE26D0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19</w:t>
      </w:r>
      <w:r w:rsidRPr="00504E9B">
        <w:rPr>
          <w:rFonts w:cstheme="minorHAnsi"/>
          <w:sz w:val="18"/>
          <w:szCs w:val="18"/>
        </w:rPr>
        <w:t xml:space="preserve"> </w:t>
      </w:r>
      <w:r w:rsidR="00D24DDF" w:rsidRPr="00504E9B">
        <w:rPr>
          <w:rFonts w:cstheme="minorHAnsi"/>
          <w:i/>
          <w:iCs/>
          <w:sz w:val="18"/>
          <w:szCs w:val="18"/>
        </w:rPr>
        <w:t>O Radix</w:t>
      </w:r>
      <w:r w:rsidR="00D24DDF" w:rsidRPr="00504E9B">
        <w:rPr>
          <w:rFonts w:cstheme="minorHAnsi"/>
          <w:sz w:val="18"/>
          <w:szCs w:val="18"/>
        </w:rPr>
        <w:t xml:space="preserve"> </w:t>
      </w:r>
      <w:r w:rsidRPr="00504E9B">
        <w:rPr>
          <w:rFonts w:cstheme="minorHAnsi"/>
          <w:sz w:val="18"/>
          <w:szCs w:val="18"/>
        </w:rPr>
        <w:t xml:space="preserve">  </w:t>
      </w:r>
    </w:p>
    <w:p w14:paraId="157C00C5" w14:textId="06393D30" w:rsidR="00065D42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823A9D" w:rsidRPr="00504E9B">
        <w:rPr>
          <w:rFonts w:cstheme="minorHAnsi"/>
          <w:sz w:val="18"/>
          <w:szCs w:val="18"/>
        </w:rPr>
        <w:t>The Diocese of Damaturu – The Church of Nigeria (Anglican Communion)</w:t>
      </w:r>
      <w:r w:rsidR="3F1076B4" w:rsidRPr="00504E9B">
        <w:rPr>
          <w:rFonts w:cstheme="minorHAnsi"/>
          <w:sz w:val="18"/>
          <w:szCs w:val="18"/>
        </w:rPr>
        <w:t xml:space="preserve"> </w:t>
      </w:r>
    </w:p>
    <w:p w14:paraId="4318B82E" w14:textId="265E9162" w:rsidR="0069356C" w:rsidRPr="00504E9B" w:rsidRDefault="0069356C" w:rsidP="59FE1CC7">
      <w:pPr>
        <w:rPr>
          <w:rFonts w:cstheme="minorHAnsi"/>
          <w:sz w:val="18"/>
          <w:szCs w:val="18"/>
        </w:rPr>
      </w:pPr>
      <w:r w:rsidRPr="00504E9B">
        <w:rPr>
          <w:rFonts w:eastAsia="Calibri"/>
          <w:color w:val="000000" w:themeColor="text1"/>
          <w:sz w:val="18"/>
          <w:szCs w:val="18"/>
        </w:rPr>
        <w:t xml:space="preserve">MIDDLETON: Trevor Marshall, </w:t>
      </w:r>
      <w:proofErr w:type="spellStart"/>
      <w:r w:rsidRPr="00504E9B">
        <w:rPr>
          <w:rFonts w:eastAsia="Calibri"/>
          <w:color w:val="000000" w:themeColor="text1"/>
          <w:sz w:val="18"/>
          <w:szCs w:val="18"/>
        </w:rPr>
        <w:t>PinC</w:t>
      </w:r>
      <w:proofErr w:type="spellEnd"/>
      <w:r w:rsidRPr="00504E9B">
        <w:rPr>
          <w:rFonts w:eastAsia="Calibri"/>
          <w:color w:val="000000" w:themeColor="text1"/>
          <w:sz w:val="18"/>
          <w:szCs w:val="18"/>
        </w:rPr>
        <w:t>  </w:t>
      </w:r>
    </w:p>
    <w:p w14:paraId="4C3B811B" w14:textId="702E03B7" w:rsidR="00AE26D0" w:rsidRPr="00504E9B" w:rsidRDefault="02B2629A" w:rsidP="6A1D8406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en-GB"/>
        </w:rPr>
      </w:pPr>
      <w:r w:rsidRPr="00504E9B">
        <w:rPr>
          <w:rFonts w:cstheme="minorHAnsi"/>
          <w:noProof/>
        </w:rPr>
        <w:drawing>
          <wp:inline distT="0" distB="0" distL="0" distR="0" wp14:anchorId="1AA73750" wp14:editId="72E280C9">
            <wp:extent cx="2889885" cy="18415"/>
            <wp:effectExtent l="0" t="0" r="5715" b="635"/>
            <wp:docPr id="1212962713" name="Picture 65831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B8E87A" w14:textId="2323F473" w:rsidR="12F53060" w:rsidRPr="00504E9B" w:rsidRDefault="00AE26D0" w:rsidP="00C7742E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20</w:t>
      </w:r>
      <w:r w:rsidR="001740F2" w:rsidRPr="00504E9B">
        <w:rPr>
          <w:rFonts w:cstheme="minorHAnsi"/>
          <w:sz w:val="18"/>
          <w:szCs w:val="18"/>
        </w:rPr>
        <w:t xml:space="preserve"> </w:t>
      </w:r>
      <w:r w:rsidR="001740F2" w:rsidRPr="00504E9B">
        <w:rPr>
          <w:rFonts w:cstheme="minorHAnsi"/>
          <w:b/>
          <w:bCs/>
          <w:sz w:val="18"/>
          <w:szCs w:val="18"/>
        </w:rPr>
        <w:t>Advent 4</w:t>
      </w:r>
    </w:p>
    <w:p w14:paraId="748F61A9" w14:textId="7E3138CB" w:rsidR="00C7742E" w:rsidRPr="00504E9B" w:rsidRDefault="00C7742E" w:rsidP="00C7742E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Pray for </w:t>
      </w:r>
      <w:r w:rsidR="001740F2" w:rsidRPr="00504E9B">
        <w:rPr>
          <w:rFonts w:cstheme="minorHAnsi"/>
          <w:sz w:val="18"/>
          <w:szCs w:val="18"/>
        </w:rPr>
        <w:t>The Nippon Sei Ko Kai</w:t>
      </w:r>
    </w:p>
    <w:p w14:paraId="23F91BEE" w14:textId="77777777" w:rsidR="00D201E3" w:rsidRPr="00504E9B" w:rsidRDefault="00D201E3" w:rsidP="00AE26D0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Pray for General Synod Representatives</w:t>
      </w:r>
    </w:p>
    <w:p w14:paraId="44AFD5C3" w14:textId="54DD59EE" w:rsidR="00AE26D0" w:rsidRPr="00504E9B" w:rsidRDefault="00AE26D0" w:rsidP="00AE26D0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21</w:t>
      </w:r>
      <w:r w:rsidRPr="00504E9B">
        <w:rPr>
          <w:rFonts w:cstheme="minorHAnsi"/>
          <w:sz w:val="18"/>
          <w:szCs w:val="18"/>
        </w:rPr>
        <w:t xml:space="preserve">   </w:t>
      </w:r>
      <w:r w:rsidR="006A7F44" w:rsidRPr="00504E9B">
        <w:rPr>
          <w:rFonts w:cstheme="minorHAnsi"/>
          <w:i/>
          <w:iCs/>
          <w:sz w:val="18"/>
          <w:szCs w:val="18"/>
        </w:rPr>
        <w:t xml:space="preserve">O </w:t>
      </w:r>
      <w:proofErr w:type="spellStart"/>
      <w:r w:rsidR="006A7F44" w:rsidRPr="00504E9B">
        <w:rPr>
          <w:rFonts w:cstheme="minorHAnsi"/>
          <w:i/>
          <w:iCs/>
          <w:sz w:val="18"/>
          <w:szCs w:val="18"/>
        </w:rPr>
        <w:t>Oriens</w:t>
      </w:r>
      <w:proofErr w:type="spellEnd"/>
    </w:p>
    <w:p w14:paraId="48A9EDC9" w14:textId="6DDEF812" w:rsidR="00C7742E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8A1C81" w:rsidRPr="00504E9B">
        <w:rPr>
          <w:rFonts w:cstheme="minorHAnsi"/>
          <w:sz w:val="18"/>
          <w:szCs w:val="18"/>
        </w:rPr>
        <w:t>The Diocese of Dar-es-Salaam – The Anglican Church of Tanzania</w:t>
      </w:r>
    </w:p>
    <w:p w14:paraId="29017A67" w14:textId="48F81E27" w:rsidR="008A1C81" w:rsidRPr="00504E9B" w:rsidRDefault="008A1C81" w:rsidP="6A1D8406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 xml:space="preserve">NORTH BERSTED: </w:t>
      </w:r>
      <w:r w:rsidR="00300ED0" w:rsidRPr="00504E9B">
        <w:rPr>
          <w:rFonts w:eastAsia="Calibri" w:cstheme="minorHAnsi"/>
          <w:i/>
          <w:iCs/>
          <w:color w:val="000000" w:themeColor="text1"/>
          <w:sz w:val="18"/>
          <w:szCs w:val="18"/>
        </w:rPr>
        <w:t>Vacant</w:t>
      </w:r>
      <w:r w:rsidR="00300ED0" w:rsidRPr="00504E9B">
        <w:rPr>
          <w:rFonts w:eastAsia="Calibri" w:cstheme="minorHAnsi"/>
          <w:color w:val="000000" w:themeColor="text1"/>
          <w:sz w:val="18"/>
          <w:szCs w:val="18"/>
        </w:rPr>
        <w:t xml:space="preserve">, 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I </w:t>
      </w:r>
    </w:p>
    <w:p w14:paraId="522BB836" w14:textId="382C45E8" w:rsidR="00AE26D0" w:rsidRPr="00504E9B" w:rsidRDefault="00AE26D0" w:rsidP="6A1D8406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22</w:t>
      </w:r>
      <w:r w:rsidRPr="00504E9B">
        <w:rPr>
          <w:rFonts w:cstheme="minorHAnsi"/>
          <w:sz w:val="18"/>
          <w:szCs w:val="18"/>
        </w:rPr>
        <w:t xml:space="preserve"> </w:t>
      </w:r>
      <w:r w:rsidR="00F424A3" w:rsidRPr="00504E9B">
        <w:rPr>
          <w:rFonts w:cstheme="minorHAnsi"/>
          <w:i/>
          <w:iCs/>
          <w:sz w:val="18"/>
          <w:szCs w:val="18"/>
        </w:rPr>
        <w:t>O Rex</w:t>
      </w:r>
    </w:p>
    <w:p w14:paraId="2A44862E" w14:textId="18C2D665" w:rsidR="00F424A3" w:rsidRPr="00504E9B" w:rsidRDefault="00F424A3" w:rsidP="6A1D8406">
      <w:pPr>
        <w:rPr>
          <w:i/>
          <w:iCs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 </w:t>
      </w:r>
      <w:r w:rsidR="00A72782" w:rsidRPr="00504E9B">
        <w:rPr>
          <w:rFonts w:cstheme="minorHAnsi"/>
          <w:i/>
          <w:iCs/>
          <w:sz w:val="18"/>
          <w:szCs w:val="18"/>
        </w:rPr>
        <w:t>Stephen Patrington 1417</w:t>
      </w:r>
    </w:p>
    <w:p w14:paraId="4C13477A" w14:textId="02D48B19" w:rsidR="00C7742E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A72782" w:rsidRPr="00504E9B">
        <w:rPr>
          <w:rFonts w:cstheme="minorHAnsi"/>
          <w:sz w:val="18"/>
          <w:szCs w:val="18"/>
        </w:rPr>
        <w:t>The Diocese of Davao – The Episcopal Church in the Philippines</w:t>
      </w:r>
    </w:p>
    <w:p w14:paraId="1B16135C" w14:textId="12CD9E49" w:rsidR="00B1669A" w:rsidRPr="00504E9B" w:rsidRDefault="00B1669A" w:rsidP="6A1D8406">
      <w:pPr>
        <w:rPr>
          <w:rFonts w:eastAsia="Calibri" w:cstheme="minorHAnsi"/>
          <w:sz w:val="18"/>
          <w:szCs w:val="18"/>
        </w:rPr>
      </w:pPr>
      <w:r w:rsidRPr="00504E9B">
        <w:rPr>
          <w:rFonts w:eastAsia="Calibri" w:cstheme="minorHAnsi"/>
          <w:sz w:val="18"/>
          <w:szCs w:val="18"/>
        </w:rPr>
        <w:t>PAGHAM</w:t>
      </w:r>
      <w:r w:rsidR="00106936" w:rsidRPr="00504E9B">
        <w:rPr>
          <w:rFonts w:eastAsia="Calibri" w:cstheme="minorHAnsi"/>
          <w:sz w:val="18"/>
          <w:szCs w:val="18"/>
        </w:rPr>
        <w:t xml:space="preserve">: Julian McAllen, </w:t>
      </w:r>
      <w:proofErr w:type="spellStart"/>
      <w:r w:rsidRPr="00504E9B">
        <w:rPr>
          <w:rFonts w:eastAsia="Calibri" w:cstheme="minorHAnsi"/>
          <w:sz w:val="18"/>
          <w:szCs w:val="18"/>
        </w:rPr>
        <w:t>PinC</w:t>
      </w:r>
      <w:proofErr w:type="spellEnd"/>
    </w:p>
    <w:p w14:paraId="1A136660" w14:textId="3DB7BDEE" w:rsidR="00AE26D0" w:rsidRPr="00504E9B" w:rsidRDefault="00AE26D0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23</w:t>
      </w:r>
      <w:r w:rsidR="00586A3B" w:rsidRPr="00504E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6A3B" w:rsidRPr="00504E9B">
        <w:rPr>
          <w:rFonts w:cstheme="minorHAnsi"/>
          <w:i/>
          <w:iCs/>
          <w:sz w:val="18"/>
          <w:szCs w:val="18"/>
        </w:rPr>
        <w:t>O Emmanuel</w:t>
      </w:r>
      <w:r w:rsidR="00586A3B" w:rsidRPr="00504E9B">
        <w:rPr>
          <w:rFonts w:cstheme="minorHAnsi"/>
          <w:b/>
          <w:bCs/>
          <w:sz w:val="18"/>
          <w:szCs w:val="18"/>
        </w:rPr>
        <w:t xml:space="preserve"> </w:t>
      </w:r>
      <w:r w:rsidRPr="00504E9B">
        <w:rPr>
          <w:rFonts w:cstheme="minorHAnsi"/>
          <w:sz w:val="18"/>
          <w:szCs w:val="18"/>
        </w:rPr>
        <w:t xml:space="preserve">   </w:t>
      </w:r>
    </w:p>
    <w:p w14:paraId="07CB09B5" w14:textId="200131A0" w:rsidR="005C3590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A876A7" w:rsidRPr="00504E9B">
        <w:rPr>
          <w:rFonts w:cstheme="minorHAnsi"/>
          <w:sz w:val="18"/>
          <w:szCs w:val="18"/>
        </w:rPr>
        <w:t>The Diocese of Saint Davids – The Church in Wales</w:t>
      </w:r>
    </w:p>
    <w:p w14:paraId="78F3BFA1" w14:textId="667B56B2" w:rsidR="00A876A7" w:rsidRPr="00504E9B" w:rsidRDefault="00A876A7" w:rsidP="6A1D8406">
      <w:pPr>
        <w:rPr>
          <w:rFonts w:eastAsia="Calibri" w:cstheme="minorHAnsi"/>
          <w:sz w:val="18"/>
          <w:szCs w:val="18"/>
        </w:rPr>
      </w:pPr>
      <w:r w:rsidRPr="00504E9B">
        <w:rPr>
          <w:rFonts w:eastAsia="Calibri" w:cstheme="minorHAnsi"/>
          <w:sz w:val="18"/>
          <w:szCs w:val="18"/>
        </w:rPr>
        <w:t xml:space="preserve">RUSTINGTON: Natalie </w:t>
      </w:r>
      <w:r w:rsidR="00194B7E" w:rsidRPr="00504E9B">
        <w:rPr>
          <w:rFonts w:eastAsia="Calibri" w:cstheme="minorHAnsi"/>
          <w:sz w:val="18"/>
          <w:szCs w:val="18"/>
        </w:rPr>
        <w:t>Bawcutt</w:t>
      </w:r>
      <w:r w:rsidRPr="00504E9B">
        <w:rPr>
          <w:rFonts w:eastAsia="Calibri" w:cstheme="minorHAnsi"/>
          <w:sz w:val="18"/>
          <w:szCs w:val="18"/>
        </w:rPr>
        <w:t xml:space="preserve">, I; </w:t>
      </w:r>
      <w:r w:rsidR="000730BE" w:rsidRPr="00504E9B">
        <w:rPr>
          <w:rFonts w:eastAsia="Calibri" w:cstheme="minorHAnsi"/>
          <w:sz w:val="18"/>
          <w:szCs w:val="18"/>
        </w:rPr>
        <w:t xml:space="preserve">Pamela Lewis, </w:t>
      </w:r>
      <w:proofErr w:type="spellStart"/>
      <w:r w:rsidR="000730BE" w:rsidRPr="00504E9B">
        <w:rPr>
          <w:rFonts w:eastAsia="Calibri" w:cstheme="minorHAnsi"/>
          <w:sz w:val="18"/>
          <w:szCs w:val="18"/>
        </w:rPr>
        <w:t>Rdr</w:t>
      </w:r>
      <w:proofErr w:type="spellEnd"/>
      <w:r w:rsidRPr="00504E9B">
        <w:rPr>
          <w:rFonts w:eastAsia="Calibri" w:cstheme="minorHAnsi"/>
          <w:sz w:val="18"/>
          <w:szCs w:val="18"/>
        </w:rPr>
        <w:t>  </w:t>
      </w:r>
    </w:p>
    <w:p w14:paraId="607D0620" w14:textId="0DC25729" w:rsidR="00AE26D0" w:rsidRPr="00504E9B" w:rsidRDefault="00AE26D0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24</w:t>
      </w:r>
      <w:r w:rsidRPr="00504E9B">
        <w:rPr>
          <w:rFonts w:cstheme="minorHAnsi"/>
          <w:sz w:val="18"/>
          <w:szCs w:val="18"/>
        </w:rPr>
        <w:t xml:space="preserve"> </w:t>
      </w:r>
      <w:r w:rsidR="00587AA4" w:rsidRPr="00504E9B">
        <w:rPr>
          <w:rFonts w:cstheme="minorHAnsi"/>
          <w:b/>
          <w:bCs/>
          <w:sz w:val="18"/>
          <w:szCs w:val="18"/>
        </w:rPr>
        <w:t>Christmas Eve</w:t>
      </w:r>
      <w:r w:rsidR="00587AA4" w:rsidRPr="00504E9B">
        <w:rPr>
          <w:rFonts w:cstheme="minorHAnsi"/>
          <w:sz w:val="18"/>
          <w:szCs w:val="18"/>
        </w:rPr>
        <w:t xml:space="preserve"> </w:t>
      </w:r>
      <w:r w:rsidRPr="00504E9B">
        <w:rPr>
          <w:rFonts w:cstheme="minorHAnsi"/>
          <w:sz w:val="18"/>
          <w:szCs w:val="18"/>
        </w:rPr>
        <w:t xml:space="preserve">  </w:t>
      </w:r>
    </w:p>
    <w:p w14:paraId="7B77A43C" w14:textId="2B25B752" w:rsidR="005C3590" w:rsidRPr="00504E9B" w:rsidRDefault="4B9AFCC3" w:rsidP="59FE1CC7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743010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4C6167" w:rsidRPr="00504E9B">
        <w:rPr>
          <w:rFonts w:cstheme="minorHAnsi"/>
          <w:sz w:val="18"/>
          <w:szCs w:val="18"/>
        </w:rPr>
        <w:t>The Diocese of Delaware – The Episcopal Church</w:t>
      </w:r>
    </w:p>
    <w:p w14:paraId="572D97A9" w14:textId="670EF28B" w:rsidR="004C6167" w:rsidRPr="00504E9B" w:rsidRDefault="004C6167" w:rsidP="004C6167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SLINDON, EARTHAM and MADEHURST:</w:t>
      </w:r>
      <w:r w:rsidRPr="00504E9B">
        <w:rPr>
          <w:rFonts w:eastAsia="Calibri" w:cstheme="minorHAnsi"/>
          <w:i/>
          <w:iCs/>
          <w:color w:val="000000" w:themeColor="text1"/>
          <w:sz w:val="18"/>
          <w:szCs w:val="18"/>
        </w:rPr>
        <w:t> 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Peter Dyson, R </w:t>
      </w:r>
    </w:p>
    <w:p w14:paraId="0B2013B3" w14:textId="4B2C9602" w:rsidR="004C6167" w:rsidRPr="00504E9B" w:rsidRDefault="004C6167" w:rsidP="004C6167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SLINDON CEP SCHOOL:  Laura Webb H</w:t>
      </w:r>
      <w:r w:rsidR="006406DB" w:rsidRPr="00504E9B">
        <w:rPr>
          <w:rFonts w:eastAsia="Calibri" w:cstheme="minorHAnsi"/>
          <w:color w:val="000000" w:themeColor="text1"/>
          <w:sz w:val="18"/>
          <w:szCs w:val="18"/>
        </w:rPr>
        <w:t>T</w:t>
      </w:r>
    </w:p>
    <w:p w14:paraId="33E701AE" w14:textId="28232675" w:rsidR="00AE26D0" w:rsidRPr="00504E9B" w:rsidRDefault="00901EA7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25</w:t>
      </w:r>
      <w:r w:rsidRPr="00504E9B">
        <w:rPr>
          <w:rFonts w:cstheme="minorHAnsi"/>
          <w:b/>
          <w:bCs/>
          <w:color w:val="002060"/>
          <w:sz w:val="18"/>
          <w:szCs w:val="18"/>
        </w:rPr>
        <w:t xml:space="preserve"> </w:t>
      </w:r>
      <w:r w:rsidRPr="00504E9B">
        <w:rPr>
          <w:rFonts w:cstheme="minorHAnsi"/>
          <w:b/>
          <w:bCs/>
          <w:sz w:val="18"/>
          <w:szCs w:val="18"/>
        </w:rPr>
        <w:t>Christmas Day</w:t>
      </w:r>
      <w:r w:rsidR="00AE26D0" w:rsidRPr="00504E9B">
        <w:rPr>
          <w:rFonts w:cstheme="minorHAnsi"/>
          <w:sz w:val="18"/>
          <w:szCs w:val="18"/>
        </w:rPr>
        <w:t xml:space="preserve"> </w:t>
      </w:r>
    </w:p>
    <w:p w14:paraId="63E06A5D" w14:textId="445F5D00" w:rsidR="005C3590" w:rsidRPr="00504E9B" w:rsidRDefault="4B9AFCC3" w:rsidP="12F53060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805A22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443AEF" w:rsidRPr="00504E9B">
        <w:rPr>
          <w:rFonts w:cstheme="minorHAnsi"/>
          <w:sz w:val="18"/>
          <w:szCs w:val="18"/>
        </w:rPr>
        <w:t>The Diocese of Delhi – The Church of North India (United)</w:t>
      </w:r>
    </w:p>
    <w:p w14:paraId="36ACC104" w14:textId="599281AE" w:rsidR="00443AEF" w:rsidRPr="00504E9B" w:rsidRDefault="00443AEF" w:rsidP="00443AEF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SOUTH BERSTED:  Tim Crook, I</w:t>
      </w:r>
    </w:p>
    <w:p w14:paraId="1C757AB7" w14:textId="09E4C755" w:rsidR="00443AEF" w:rsidRPr="00504E9B" w:rsidRDefault="00443AEF" w:rsidP="00443AEF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SOUTH BERSTED CEP SCHOOL: Noel Goodwin,</w:t>
      </w:r>
      <w:r w:rsidR="00B34CBA" w:rsidRPr="00504E9B">
        <w:rPr>
          <w:rFonts w:eastAsia="Calibri" w:cstheme="minorHAnsi"/>
          <w:color w:val="000000" w:themeColor="text1"/>
          <w:sz w:val="18"/>
          <w:szCs w:val="18"/>
        </w:rPr>
        <w:t xml:space="preserve"> 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HT</w:t>
      </w:r>
    </w:p>
    <w:p w14:paraId="6CFEABD4" w14:textId="39FA6BB6" w:rsidR="00AE26D0" w:rsidRPr="00504E9B" w:rsidRDefault="00AE26D0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26</w:t>
      </w:r>
      <w:r w:rsidRPr="00504E9B">
        <w:rPr>
          <w:rFonts w:cstheme="minorHAnsi"/>
          <w:sz w:val="18"/>
          <w:szCs w:val="18"/>
        </w:rPr>
        <w:t xml:space="preserve"> </w:t>
      </w:r>
      <w:r w:rsidR="006A7843" w:rsidRPr="00504E9B">
        <w:rPr>
          <w:rFonts w:cstheme="minorHAnsi"/>
          <w:i/>
          <w:iCs/>
          <w:sz w:val="18"/>
          <w:szCs w:val="18"/>
        </w:rPr>
        <w:t>Stephen, Deacon, First Martyr</w:t>
      </w:r>
    </w:p>
    <w:p w14:paraId="02EEE4B0" w14:textId="74E0FD6E" w:rsidR="005C3590" w:rsidRPr="00504E9B" w:rsidRDefault="4B9AFCC3" w:rsidP="00AE26D0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805A22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FA075A" w:rsidRPr="00504E9B">
        <w:rPr>
          <w:rFonts w:cstheme="minorHAnsi"/>
          <w:sz w:val="18"/>
          <w:szCs w:val="18"/>
        </w:rPr>
        <w:t>The Diocese of Derby – The Church of England</w:t>
      </w:r>
    </w:p>
    <w:p w14:paraId="6B229E50" w14:textId="463933C4" w:rsidR="00FA075A" w:rsidRPr="00504E9B" w:rsidRDefault="00FA075A" w:rsidP="00FA075A">
      <w:pPr>
        <w:spacing w:line="259" w:lineRule="auto"/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WALBERTON with BINSTED:  Tim Ward, I; Julie Allday, </w:t>
      </w:r>
      <w:proofErr w:type="spellStart"/>
      <w:r w:rsidRPr="00504E9B">
        <w:rPr>
          <w:rFonts w:eastAsia="Calibri" w:cstheme="minorHAnsi"/>
          <w:color w:val="000000" w:themeColor="text1"/>
          <w:sz w:val="18"/>
          <w:szCs w:val="18"/>
        </w:rPr>
        <w:t>Rdr</w:t>
      </w:r>
      <w:proofErr w:type="spellEnd"/>
    </w:p>
    <w:p w14:paraId="2A206105" w14:textId="2EAE5E96" w:rsidR="00FA075A" w:rsidRPr="00504E9B" w:rsidRDefault="00FA075A" w:rsidP="00FA075A">
      <w:pPr>
        <w:spacing w:line="259" w:lineRule="auto"/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 xml:space="preserve">WALBERTON + BINSTED CEP SCHOOL:  </w:t>
      </w:r>
      <w:r w:rsidR="00016313" w:rsidRPr="00504E9B">
        <w:rPr>
          <w:rFonts w:eastAsia="Calibri" w:cstheme="minorHAnsi"/>
          <w:color w:val="000000" w:themeColor="text1"/>
          <w:sz w:val="18"/>
          <w:szCs w:val="18"/>
        </w:rPr>
        <w:t>Joe Neale</w:t>
      </w:r>
      <w:r w:rsidR="008B1332" w:rsidRPr="00504E9B">
        <w:rPr>
          <w:rFonts w:eastAsia="Calibri" w:cstheme="minorHAnsi"/>
          <w:color w:val="000000" w:themeColor="text1"/>
          <w:sz w:val="18"/>
          <w:szCs w:val="18"/>
        </w:rPr>
        <w:t>,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 xml:space="preserve"> HT</w:t>
      </w:r>
    </w:p>
    <w:p w14:paraId="341201D3" w14:textId="52D959D4" w:rsidR="40D565A1" w:rsidRPr="00504E9B" w:rsidRDefault="7BF13171" w:rsidP="6A1D8406">
      <w:pPr>
        <w:spacing w:line="259" w:lineRule="auto"/>
        <w:rPr>
          <w:rFonts w:eastAsia="Times New Roman" w:cstheme="minorHAnsi"/>
          <w:b/>
          <w:bCs/>
          <w:color w:val="000000" w:themeColor="text1"/>
          <w:sz w:val="28"/>
          <w:szCs w:val="28"/>
          <w:lang w:eastAsia="en-GB"/>
        </w:rPr>
      </w:pPr>
      <w:r w:rsidRPr="00504E9B">
        <w:rPr>
          <w:rFonts w:cstheme="minorHAnsi"/>
          <w:noProof/>
        </w:rPr>
        <w:drawing>
          <wp:inline distT="0" distB="0" distL="0" distR="0" wp14:anchorId="3BA65EFB" wp14:editId="075D1B95">
            <wp:extent cx="2889885" cy="18415"/>
            <wp:effectExtent l="0" t="0" r="5715" b="635"/>
            <wp:docPr id="861165355" name="Picture 658317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A540EA" w14:textId="59F13908" w:rsidR="00AE26D0" w:rsidRPr="00504E9B" w:rsidRDefault="00AE26D0" w:rsidP="005C3590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27</w:t>
      </w:r>
      <w:r w:rsidRPr="00504E9B">
        <w:rPr>
          <w:rFonts w:cstheme="minorHAnsi"/>
          <w:sz w:val="18"/>
          <w:szCs w:val="18"/>
        </w:rPr>
        <w:t xml:space="preserve"> </w:t>
      </w:r>
      <w:r w:rsidR="00024B50" w:rsidRPr="00504E9B">
        <w:rPr>
          <w:rFonts w:cstheme="minorHAnsi"/>
          <w:b/>
          <w:bCs/>
          <w:sz w:val="18"/>
          <w:szCs w:val="18"/>
        </w:rPr>
        <w:t>Sunday of Christmas</w:t>
      </w:r>
      <w:r w:rsidRPr="00504E9B">
        <w:rPr>
          <w:rFonts w:cstheme="minorHAnsi"/>
          <w:sz w:val="18"/>
          <w:szCs w:val="18"/>
        </w:rPr>
        <w:t xml:space="preserve">  </w:t>
      </w:r>
    </w:p>
    <w:p w14:paraId="42BCE8FE" w14:textId="76FC3502" w:rsidR="005C3590" w:rsidRPr="00504E9B" w:rsidRDefault="005C3590" w:rsidP="005C3590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Pray for </w:t>
      </w:r>
      <w:r w:rsidR="004479C2" w:rsidRPr="00504E9B">
        <w:rPr>
          <w:rFonts w:cstheme="minorHAnsi"/>
          <w:sz w:val="18"/>
          <w:szCs w:val="18"/>
        </w:rPr>
        <w:t>The Episcopal Church in Jerusalem &amp; The Middle East</w:t>
      </w:r>
    </w:p>
    <w:p w14:paraId="63631020" w14:textId="4734049B" w:rsidR="00B57DA2" w:rsidRPr="00504E9B" w:rsidRDefault="004479C2" w:rsidP="005C3590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>Pray for the retired clergy &amp; their spouses/partners. Also, for Clergy widows &amp; widowers</w:t>
      </w:r>
    </w:p>
    <w:p w14:paraId="083D601C" w14:textId="77777777" w:rsidR="00504E9B" w:rsidRDefault="00504E9B" w:rsidP="00AE26D0">
      <w:pPr>
        <w:rPr>
          <w:rFonts w:cstheme="minorHAnsi"/>
          <w:b/>
          <w:bCs/>
          <w:sz w:val="18"/>
          <w:szCs w:val="18"/>
        </w:rPr>
      </w:pPr>
    </w:p>
    <w:p w14:paraId="589F76C3" w14:textId="77777777" w:rsidR="00504E9B" w:rsidRDefault="00504E9B" w:rsidP="00AE26D0">
      <w:pPr>
        <w:rPr>
          <w:rFonts w:cstheme="minorHAnsi"/>
          <w:b/>
          <w:bCs/>
          <w:sz w:val="18"/>
          <w:szCs w:val="18"/>
        </w:rPr>
      </w:pPr>
    </w:p>
    <w:p w14:paraId="13DCD8D2" w14:textId="77777777" w:rsidR="00504E9B" w:rsidRDefault="00504E9B" w:rsidP="00AE26D0">
      <w:pPr>
        <w:rPr>
          <w:rFonts w:cstheme="minorHAnsi"/>
          <w:b/>
          <w:bCs/>
          <w:sz w:val="18"/>
          <w:szCs w:val="18"/>
        </w:rPr>
      </w:pPr>
    </w:p>
    <w:p w14:paraId="585DBADE" w14:textId="77777777" w:rsidR="00504E9B" w:rsidRDefault="00504E9B" w:rsidP="00AE26D0">
      <w:pPr>
        <w:rPr>
          <w:rFonts w:cstheme="minorHAnsi"/>
          <w:b/>
          <w:bCs/>
          <w:sz w:val="18"/>
          <w:szCs w:val="18"/>
        </w:rPr>
      </w:pPr>
    </w:p>
    <w:p w14:paraId="30B894FE" w14:textId="77777777" w:rsidR="00504E9B" w:rsidRDefault="00504E9B" w:rsidP="00AE26D0">
      <w:pPr>
        <w:rPr>
          <w:rFonts w:cstheme="minorHAnsi"/>
          <w:b/>
          <w:bCs/>
          <w:sz w:val="18"/>
          <w:szCs w:val="18"/>
        </w:rPr>
      </w:pPr>
    </w:p>
    <w:p w14:paraId="7BB074E5" w14:textId="77777777" w:rsidR="00504E9B" w:rsidRDefault="00504E9B" w:rsidP="00AE26D0">
      <w:pPr>
        <w:rPr>
          <w:rFonts w:cstheme="minorHAnsi"/>
          <w:b/>
          <w:bCs/>
          <w:sz w:val="18"/>
          <w:szCs w:val="18"/>
        </w:rPr>
      </w:pPr>
    </w:p>
    <w:p w14:paraId="718429CC" w14:textId="77777777" w:rsidR="00504E9B" w:rsidRDefault="00504E9B" w:rsidP="00AE26D0">
      <w:pPr>
        <w:rPr>
          <w:rFonts w:cstheme="minorHAnsi"/>
          <w:b/>
          <w:bCs/>
          <w:sz w:val="18"/>
          <w:szCs w:val="18"/>
        </w:rPr>
      </w:pPr>
    </w:p>
    <w:p w14:paraId="47781D72" w14:textId="3B817C23" w:rsidR="001937F6" w:rsidRPr="00504E9B" w:rsidRDefault="00AE26D0" w:rsidP="00AE26D0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lastRenderedPageBreak/>
        <w:t>28</w:t>
      </w:r>
      <w:r w:rsidRPr="00504E9B">
        <w:rPr>
          <w:rFonts w:cstheme="minorHAnsi"/>
          <w:sz w:val="18"/>
          <w:szCs w:val="18"/>
        </w:rPr>
        <w:t xml:space="preserve"> </w:t>
      </w:r>
      <w:r w:rsidR="001937F6" w:rsidRPr="00504E9B">
        <w:rPr>
          <w:rFonts w:cstheme="minorHAnsi"/>
          <w:i/>
          <w:iCs/>
          <w:sz w:val="18"/>
          <w:szCs w:val="18"/>
        </w:rPr>
        <w:t xml:space="preserve">The Holy Innocents </w:t>
      </w:r>
    </w:p>
    <w:p w14:paraId="03B83B1C" w14:textId="31142800" w:rsidR="00AE26D0" w:rsidRPr="00504E9B" w:rsidRDefault="001937F6" w:rsidP="00AE26D0">
      <w:pPr>
        <w:rPr>
          <w:rFonts w:cstheme="minorHAnsi"/>
          <w:i/>
          <w:iCs/>
          <w:sz w:val="18"/>
          <w:szCs w:val="18"/>
        </w:rPr>
      </w:pPr>
      <w:r w:rsidRPr="00504E9B">
        <w:rPr>
          <w:rFonts w:cstheme="minorHAnsi"/>
          <w:i/>
          <w:iCs/>
          <w:sz w:val="18"/>
          <w:szCs w:val="18"/>
        </w:rPr>
        <w:t xml:space="preserve">      John Christopherson 1558</w:t>
      </w:r>
    </w:p>
    <w:p w14:paraId="4DC05C71" w14:textId="737DC0C6" w:rsidR="00AE26D0" w:rsidRPr="00504E9B" w:rsidRDefault="4B9AFCC3" w:rsidP="00AE26D0">
      <w:pPr>
        <w:rPr>
          <w:rFonts w:cstheme="minorHAnsi"/>
        </w:rPr>
      </w:pPr>
      <w:r w:rsidRPr="00504E9B">
        <w:rPr>
          <w:rFonts w:cstheme="minorHAnsi"/>
          <w:sz w:val="18"/>
          <w:szCs w:val="18"/>
        </w:rPr>
        <w:t xml:space="preserve">We pray for the bishop, clergy and laity of </w:t>
      </w:r>
      <w:r w:rsidR="00952463" w:rsidRPr="00504E9B">
        <w:rPr>
          <w:rFonts w:cstheme="minorHAnsi"/>
          <w:sz w:val="18"/>
          <w:szCs w:val="18"/>
        </w:rPr>
        <w:t>The Diocese of Derry and Raphoe – The Church of Ireland</w:t>
      </w:r>
    </w:p>
    <w:p w14:paraId="326DEC19" w14:textId="5F32869A" w:rsidR="00CA6B1C" w:rsidRPr="00504E9B" w:rsidRDefault="00CA6B1C" w:rsidP="00CA6B1C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THE RURAL DEANERY OF CHICHESTER: </w:t>
      </w:r>
      <w:r w:rsidR="00D77F13" w:rsidRPr="00504E9B">
        <w:rPr>
          <w:rFonts w:eastAsia="Calibri" w:cstheme="minorHAnsi"/>
          <w:color w:val="000000" w:themeColor="text1"/>
          <w:sz w:val="18"/>
          <w:szCs w:val="18"/>
        </w:rPr>
        <w:t>Paul Doick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, RD</w:t>
      </w:r>
    </w:p>
    <w:p w14:paraId="3E073680" w14:textId="2318FBAD" w:rsidR="00CA6B1C" w:rsidRPr="00504E9B" w:rsidRDefault="003908E1" w:rsidP="00CA6B1C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Nicholas Grange-Bennett</w:t>
      </w:r>
      <w:r w:rsidR="00CA6B1C" w:rsidRPr="00504E9B">
        <w:rPr>
          <w:rFonts w:eastAsia="Calibri" w:cstheme="minorHAnsi"/>
          <w:color w:val="000000" w:themeColor="text1"/>
          <w:sz w:val="18"/>
          <w:szCs w:val="18"/>
        </w:rPr>
        <w:t>, DLC</w:t>
      </w:r>
    </w:p>
    <w:p w14:paraId="35C2A7EA" w14:textId="51726607" w:rsidR="00CA6B1C" w:rsidRPr="00504E9B" w:rsidRDefault="00CA6B1C" w:rsidP="00CA6B1C">
      <w:pPr>
        <w:rPr>
          <w:rFonts w:eastAsia="Calibri" w:cstheme="minorHAnsi"/>
          <w:color w:val="000000" w:themeColor="text1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>IMMANUEL (BMO):</w:t>
      </w:r>
      <w:r w:rsidRPr="00504E9B">
        <w:rPr>
          <w:rFonts w:eastAsia="Calibri" w:cstheme="minorHAnsi"/>
          <w:b/>
          <w:bCs/>
          <w:color w:val="000000" w:themeColor="text1"/>
          <w:sz w:val="18"/>
          <w:szCs w:val="18"/>
        </w:rPr>
        <w:t>  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Paul Collins,</w:t>
      </w:r>
      <w:r w:rsidR="00805A22" w:rsidRPr="00504E9B">
        <w:rPr>
          <w:rFonts w:eastAsia="Calibri" w:cstheme="minorHAnsi"/>
          <w:color w:val="000000" w:themeColor="text1"/>
          <w:sz w:val="18"/>
          <w:szCs w:val="18"/>
        </w:rPr>
        <w:t xml:space="preserve"> </w:t>
      </w:r>
      <w:r w:rsidRPr="00504E9B">
        <w:rPr>
          <w:rFonts w:eastAsia="Calibri" w:cstheme="minorHAnsi"/>
          <w:color w:val="000000" w:themeColor="text1"/>
          <w:sz w:val="18"/>
          <w:szCs w:val="18"/>
        </w:rPr>
        <w:t>Minister-in-Charge; James Nickols, Assoc. M</w:t>
      </w:r>
    </w:p>
    <w:p w14:paraId="12CA95D8" w14:textId="7EA2A770" w:rsidR="00AE26D0" w:rsidRPr="00504E9B" w:rsidRDefault="00AE26D0" w:rsidP="6A1D8406">
      <w:pPr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29</w:t>
      </w:r>
      <w:r w:rsidR="006E106B" w:rsidRPr="00504E9B">
        <w:rPr>
          <w:rFonts w:cstheme="minorHAnsi"/>
          <w:b/>
          <w:bCs/>
          <w:sz w:val="18"/>
          <w:szCs w:val="18"/>
        </w:rPr>
        <w:t xml:space="preserve"> </w:t>
      </w:r>
      <w:r w:rsidR="006E106B" w:rsidRPr="00504E9B">
        <w:rPr>
          <w:rFonts w:cstheme="minorHAnsi"/>
          <w:i/>
          <w:iCs/>
          <w:sz w:val="18"/>
          <w:szCs w:val="18"/>
        </w:rPr>
        <w:t>Thomas Becket, Archbishop of Canterbury, Martyr, 1170</w:t>
      </w:r>
      <w:r w:rsidR="006E106B" w:rsidRPr="00504E9B">
        <w:rPr>
          <w:rFonts w:cstheme="minorHAnsi"/>
          <w:b/>
          <w:bCs/>
          <w:sz w:val="18"/>
          <w:szCs w:val="18"/>
        </w:rPr>
        <w:t xml:space="preserve"> </w:t>
      </w:r>
      <w:r w:rsidRPr="00504E9B">
        <w:rPr>
          <w:rFonts w:cstheme="minorHAnsi"/>
          <w:b/>
          <w:bCs/>
          <w:sz w:val="18"/>
          <w:szCs w:val="18"/>
        </w:rPr>
        <w:t xml:space="preserve"> </w:t>
      </w:r>
      <w:r w:rsidRPr="00504E9B">
        <w:rPr>
          <w:rFonts w:cstheme="minorHAnsi"/>
          <w:sz w:val="18"/>
          <w:szCs w:val="18"/>
        </w:rPr>
        <w:t xml:space="preserve">  </w:t>
      </w:r>
    </w:p>
    <w:p w14:paraId="472D32C8" w14:textId="240A562D" w:rsidR="005C3590" w:rsidRPr="00504E9B" w:rsidRDefault="4B9AFCC3" w:rsidP="00AE26D0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805A22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EF789C" w:rsidRPr="00504E9B">
        <w:rPr>
          <w:rFonts w:cstheme="minorHAnsi"/>
          <w:sz w:val="18"/>
          <w:szCs w:val="18"/>
        </w:rPr>
        <w:t>The Diocese of Dhaka – The Church of Bangladesh</w:t>
      </w:r>
    </w:p>
    <w:p w14:paraId="18FF5E86" w14:textId="3B7780B5" w:rsidR="002A70D3" w:rsidRPr="00504E9B" w:rsidRDefault="002A70D3" w:rsidP="002A70D3">
      <w:pPr>
        <w:rPr>
          <w:rFonts w:eastAsia="Calibri" w:cstheme="minorHAnsi"/>
          <w:sz w:val="18"/>
          <w:szCs w:val="18"/>
        </w:rPr>
      </w:pPr>
      <w:r w:rsidRPr="00504E9B">
        <w:rPr>
          <w:rFonts w:eastAsia="Calibri" w:cstheme="minorHAnsi"/>
          <w:sz w:val="18"/>
          <w:szCs w:val="18"/>
        </w:rPr>
        <w:t>BOXGROVE</w:t>
      </w:r>
      <w:r w:rsidR="002D4841" w:rsidRPr="00504E9B">
        <w:rPr>
          <w:rFonts w:eastAsia="Calibri" w:cstheme="minorHAnsi"/>
          <w:sz w:val="18"/>
          <w:szCs w:val="18"/>
        </w:rPr>
        <w:t xml:space="preserve">: Dominic Keech, </w:t>
      </w:r>
      <w:proofErr w:type="spellStart"/>
      <w:r w:rsidR="002D4841" w:rsidRPr="00504E9B">
        <w:rPr>
          <w:rFonts w:eastAsia="Calibri" w:cstheme="minorHAnsi"/>
          <w:sz w:val="18"/>
          <w:szCs w:val="18"/>
        </w:rPr>
        <w:t>PinC</w:t>
      </w:r>
      <w:proofErr w:type="spellEnd"/>
    </w:p>
    <w:p w14:paraId="64881710" w14:textId="06930123" w:rsidR="005C3590" w:rsidRPr="00504E9B" w:rsidRDefault="002A70D3" w:rsidP="6A1D8406">
      <w:pPr>
        <w:rPr>
          <w:rFonts w:eastAsia="Calibri" w:cstheme="minorHAnsi"/>
          <w:sz w:val="18"/>
          <w:szCs w:val="18"/>
        </w:rPr>
      </w:pPr>
      <w:r w:rsidRPr="00504E9B">
        <w:rPr>
          <w:rFonts w:eastAsia="Calibri" w:cstheme="minorHAnsi"/>
          <w:sz w:val="18"/>
          <w:szCs w:val="18"/>
        </w:rPr>
        <w:t>BOXGROVE CEP SCHOOL:  Jacqui Dommett, HT</w:t>
      </w:r>
    </w:p>
    <w:p w14:paraId="2EF368F5" w14:textId="67C07139" w:rsidR="00AE26D0" w:rsidRPr="00504E9B" w:rsidRDefault="00AE26D0" w:rsidP="6A1D8406">
      <w:pPr>
        <w:rPr>
          <w:sz w:val="18"/>
          <w:szCs w:val="18"/>
        </w:rPr>
      </w:pPr>
      <w:r w:rsidRPr="00504E9B">
        <w:rPr>
          <w:b/>
          <w:sz w:val="18"/>
          <w:szCs w:val="18"/>
        </w:rPr>
        <w:t>30</w:t>
      </w:r>
      <w:r w:rsidRPr="00504E9B">
        <w:rPr>
          <w:sz w:val="18"/>
          <w:szCs w:val="18"/>
        </w:rPr>
        <w:t xml:space="preserve">   </w:t>
      </w:r>
    </w:p>
    <w:p w14:paraId="058A7373" w14:textId="6989B0B9" w:rsidR="005C3590" w:rsidRPr="00504E9B" w:rsidRDefault="4B9AFCC3" w:rsidP="00AE26D0">
      <w:pPr>
        <w:rPr>
          <w:rFonts w:cstheme="minorHAnsi"/>
          <w:sz w:val="18"/>
          <w:szCs w:val="18"/>
        </w:rPr>
      </w:pPr>
      <w:r w:rsidRPr="00504E9B">
        <w:rPr>
          <w:rFonts w:cstheme="minorHAnsi"/>
          <w:sz w:val="18"/>
          <w:szCs w:val="18"/>
        </w:rPr>
        <w:t xml:space="preserve">We pray for the bishop, </w:t>
      </w:r>
      <w:r w:rsidR="00B8573E" w:rsidRPr="00504E9B">
        <w:rPr>
          <w:rFonts w:cstheme="minorHAnsi"/>
          <w:sz w:val="18"/>
          <w:szCs w:val="18"/>
        </w:rPr>
        <w:t>clergy,</w:t>
      </w:r>
      <w:r w:rsidRPr="00504E9B">
        <w:rPr>
          <w:rFonts w:cstheme="minorHAnsi"/>
          <w:sz w:val="18"/>
          <w:szCs w:val="18"/>
        </w:rPr>
        <w:t xml:space="preserve"> and laity of </w:t>
      </w:r>
      <w:r w:rsidR="00127696" w:rsidRPr="00504E9B">
        <w:rPr>
          <w:rFonts w:cstheme="minorHAnsi"/>
          <w:sz w:val="18"/>
          <w:szCs w:val="18"/>
        </w:rPr>
        <w:t>The Diocese of San Diego – The Episcopal Church</w:t>
      </w:r>
    </w:p>
    <w:p w14:paraId="14F8DBDA" w14:textId="1F15EF95" w:rsidR="59FE1CC7" w:rsidRPr="00504E9B" w:rsidRDefault="00127696" w:rsidP="006406DB">
      <w:pPr>
        <w:rPr>
          <w:rFonts w:cstheme="minorHAnsi"/>
          <w:sz w:val="18"/>
          <w:szCs w:val="18"/>
        </w:rPr>
      </w:pPr>
      <w:r w:rsidRPr="00504E9B">
        <w:rPr>
          <w:rFonts w:eastAsia="Calibri" w:cstheme="minorHAnsi"/>
          <w:color w:val="000000" w:themeColor="text1"/>
          <w:sz w:val="18"/>
          <w:szCs w:val="18"/>
        </w:rPr>
        <w:t xml:space="preserve">CHICHESTER St Pancras and St John:  </w:t>
      </w:r>
      <w:r w:rsidR="00CA6B15" w:rsidRPr="00504E9B">
        <w:rPr>
          <w:rFonts w:eastAsia="Calibri" w:cstheme="minorHAnsi"/>
          <w:color w:val="000000" w:themeColor="text1"/>
          <w:sz w:val="18"/>
          <w:szCs w:val="18"/>
        </w:rPr>
        <w:t>Nick Barr-Hamilton</w:t>
      </w:r>
      <w:r w:rsidR="002D4541" w:rsidRPr="00504E9B">
        <w:rPr>
          <w:rFonts w:eastAsia="Calibri" w:cstheme="minorHAnsi"/>
          <w:color w:val="000000" w:themeColor="text1"/>
          <w:sz w:val="18"/>
          <w:szCs w:val="18"/>
        </w:rPr>
        <w:t>, I</w:t>
      </w:r>
    </w:p>
    <w:p w14:paraId="7EAEF4CB" w14:textId="698650BA" w:rsidR="2EF3157D" w:rsidRPr="00504E9B" w:rsidRDefault="2EF3157D" w:rsidP="2EF3157D">
      <w:pPr>
        <w:tabs>
          <w:tab w:val="left" w:pos="709"/>
        </w:tabs>
        <w:rPr>
          <w:sz w:val="28"/>
          <w:szCs w:val="28"/>
        </w:rPr>
      </w:pPr>
      <w:bookmarkStart w:id="2" w:name="_Hlk83650703"/>
    </w:p>
    <w:p w14:paraId="5C019AA8" w14:textId="573524A4" w:rsidR="2EF3157D" w:rsidRPr="00504E9B" w:rsidRDefault="2EF3157D" w:rsidP="2EF3157D">
      <w:pPr>
        <w:tabs>
          <w:tab w:val="left" w:pos="709"/>
        </w:tabs>
        <w:rPr>
          <w:sz w:val="28"/>
          <w:szCs w:val="28"/>
        </w:rPr>
      </w:pPr>
    </w:p>
    <w:p w14:paraId="4CF7537E" w14:textId="6A101415" w:rsidR="00535DF0" w:rsidRPr="00504E9B" w:rsidRDefault="00A735B6" w:rsidP="2F7E5BB9">
      <w:pPr>
        <w:tabs>
          <w:tab w:val="left" w:pos="709"/>
        </w:tabs>
        <w:rPr>
          <w:rFonts w:cstheme="minorHAnsi"/>
          <w:sz w:val="28"/>
          <w:szCs w:val="28"/>
        </w:rPr>
      </w:pPr>
      <w:r w:rsidRPr="00504E9B">
        <w:rPr>
          <w:rFonts w:cstheme="minorHAnsi"/>
          <w:sz w:val="28"/>
          <w:szCs w:val="28"/>
        </w:rPr>
        <w:t>K</w:t>
      </w:r>
      <w:r w:rsidR="007C7A6C" w:rsidRPr="00504E9B">
        <w:rPr>
          <w:rFonts w:cstheme="minorHAnsi"/>
          <w:sz w:val="28"/>
          <w:szCs w:val="28"/>
        </w:rPr>
        <w:t xml:space="preserve">ey to Abbreviations: </w:t>
      </w:r>
    </w:p>
    <w:p w14:paraId="474AF725" w14:textId="77777777" w:rsidR="00535DF0" w:rsidRPr="00504E9B" w:rsidRDefault="007C7A6C" w:rsidP="3F0FB721">
      <w:pPr>
        <w:tabs>
          <w:tab w:val="left" w:pos="284"/>
        </w:tabs>
        <w:ind w:left="283" w:hanging="96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ARD</w:t>
      </w:r>
      <w:r w:rsidRPr="00504E9B">
        <w:rPr>
          <w:rFonts w:cstheme="minorHAnsi"/>
          <w:sz w:val="18"/>
          <w:szCs w:val="18"/>
        </w:rPr>
        <w:t xml:space="preserve"> Assistant Rural Dean;</w:t>
      </w:r>
      <w:r w:rsidR="00535DF0" w:rsidRPr="00504E9B">
        <w:rPr>
          <w:rFonts w:cstheme="minorHAnsi"/>
          <w:sz w:val="18"/>
          <w:szCs w:val="18"/>
        </w:rPr>
        <w:t xml:space="preserve"> </w:t>
      </w:r>
    </w:p>
    <w:p w14:paraId="21F80F46" w14:textId="77777777" w:rsidR="00535DF0" w:rsidRPr="00504E9B" w:rsidRDefault="00535DF0" w:rsidP="3F0FB721">
      <w:pPr>
        <w:tabs>
          <w:tab w:val="left" w:pos="284"/>
        </w:tabs>
        <w:ind w:left="283" w:hanging="96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Ass V</w:t>
      </w:r>
      <w:r w:rsidRPr="00504E9B">
        <w:rPr>
          <w:rFonts w:cstheme="minorHAnsi"/>
          <w:sz w:val="18"/>
          <w:szCs w:val="18"/>
        </w:rPr>
        <w:t xml:space="preserve"> Associate Vicar;</w:t>
      </w:r>
      <w:r w:rsidR="007C7A6C" w:rsidRPr="00504E9B">
        <w:rPr>
          <w:rFonts w:cstheme="minorHAnsi"/>
          <w:sz w:val="18"/>
          <w:szCs w:val="18"/>
        </w:rPr>
        <w:t xml:space="preserve"> </w:t>
      </w:r>
    </w:p>
    <w:p w14:paraId="446EB92F" w14:textId="61550AF9" w:rsidR="00417105" w:rsidRPr="00504E9B" w:rsidRDefault="00417105" w:rsidP="3F0FB721">
      <w:pPr>
        <w:tabs>
          <w:tab w:val="left" w:pos="284"/>
        </w:tabs>
        <w:ind w:left="283" w:hanging="96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 xml:space="preserve">Ass </w:t>
      </w:r>
      <w:r w:rsidR="0084382F" w:rsidRPr="00504E9B">
        <w:rPr>
          <w:rFonts w:cstheme="minorHAnsi"/>
          <w:b/>
          <w:bCs/>
          <w:sz w:val="18"/>
          <w:szCs w:val="18"/>
        </w:rPr>
        <w:t xml:space="preserve">M </w:t>
      </w:r>
      <w:r w:rsidR="0084382F" w:rsidRPr="00504E9B">
        <w:rPr>
          <w:rFonts w:cstheme="minorHAnsi"/>
          <w:sz w:val="18"/>
          <w:szCs w:val="18"/>
        </w:rPr>
        <w:t>Associate</w:t>
      </w:r>
      <w:r w:rsidRPr="00504E9B">
        <w:rPr>
          <w:rFonts w:cstheme="minorHAnsi"/>
          <w:sz w:val="18"/>
          <w:szCs w:val="18"/>
        </w:rPr>
        <w:t xml:space="preserve"> Minister;</w:t>
      </w:r>
    </w:p>
    <w:p w14:paraId="66C32839" w14:textId="367E96F9" w:rsidR="00535DF0" w:rsidRPr="00504E9B" w:rsidRDefault="00923508" w:rsidP="3F0FB721">
      <w:pPr>
        <w:tabs>
          <w:tab w:val="left" w:pos="284"/>
        </w:tabs>
        <w:ind w:left="283" w:hanging="96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Asst</w:t>
      </w:r>
      <w:r w:rsidR="42B4A746" w:rsidRPr="00504E9B">
        <w:rPr>
          <w:rFonts w:cstheme="minorHAnsi"/>
          <w:b/>
          <w:bCs/>
          <w:sz w:val="18"/>
          <w:szCs w:val="18"/>
        </w:rPr>
        <w:t xml:space="preserve"> </w:t>
      </w:r>
      <w:r w:rsidR="007C7A6C" w:rsidRPr="00504E9B">
        <w:rPr>
          <w:rFonts w:cstheme="minorHAnsi"/>
          <w:b/>
          <w:bCs/>
          <w:sz w:val="18"/>
          <w:szCs w:val="18"/>
        </w:rPr>
        <w:t xml:space="preserve">C </w:t>
      </w:r>
      <w:r w:rsidR="007C7A6C" w:rsidRPr="00504E9B">
        <w:rPr>
          <w:rFonts w:cstheme="minorHAnsi"/>
          <w:sz w:val="18"/>
          <w:szCs w:val="18"/>
        </w:rPr>
        <w:t xml:space="preserve">Curate; </w:t>
      </w:r>
    </w:p>
    <w:p w14:paraId="67EAFEFA" w14:textId="77777777" w:rsidR="00535DF0" w:rsidRPr="00504E9B" w:rsidRDefault="007C7A6C" w:rsidP="3F0FB721">
      <w:pPr>
        <w:tabs>
          <w:tab w:val="left" w:pos="284"/>
        </w:tabs>
        <w:ind w:left="283" w:hanging="96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Chr</w:t>
      </w:r>
      <w:r w:rsidRPr="00504E9B">
        <w:rPr>
          <w:rFonts w:cstheme="minorHAnsi"/>
          <w:sz w:val="18"/>
          <w:szCs w:val="18"/>
        </w:rPr>
        <w:t xml:space="preserve"> Chairman of Governors; </w:t>
      </w:r>
    </w:p>
    <w:p w14:paraId="3D44A8B8" w14:textId="77777777" w:rsidR="00535DF0" w:rsidRPr="00504E9B" w:rsidRDefault="007C7A6C" w:rsidP="3F0FB721">
      <w:pPr>
        <w:tabs>
          <w:tab w:val="left" w:pos="284"/>
        </w:tabs>
        <w:ind w:left="283" w:hanging="96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DD</w:t>
      </w:r>
      <w:r w:rsidRPr="00504E9B">
        <w:rPr>
          <w:rFonts w:cstheme="minorHAnsi"/>
          <w:sz w:val="18"/>
          <w:szCs w:val="18"/>
        </w:rPr>
        <w:t xml:space="preserve"> Distinctive Deacon; </w:t>
      </w:r>
    </w:p>
    <w:p w14:paraId="0E0963E7" w14:textId="77777777" w:rsidR="00535DF0" w:rsidRPr="00504E9B" w:rsidRDefault="00535DF0" w:rsidP="3F0FB721">
      <w:pPr>
        <w:tabs>
          <w:tab w:val="left" w:pos="284"/>
        </w:tabs>
        <w:ind w:left="283" w:hanging="96"/>
        <w:rPr>
          <w:rFonts w:cstheme="minorHAnsi"/>
          <w:b/>
          <w:bCs/>
          <w:sz w:val="18"/>
          <w:szCs w:val="18"/>
        </w:rPr>
      </w:pPr>
      <w:proofErr w:type="spellStart"/>
      <w:r w:rsidRPr="00504E9B">
        <w:rPr>
          <w:rFonts w:cstheme="minorHAnsi"/>
          <w:b/>
          <w:bCs/>
          <w:sz w:val="18"/>
          <w:szCs w:val="18"/>
        </w:rPr>
        <w:t>DinC</w:t>
      </w:r>
      <w:proofErr w:type="spellEnd"/>
      <w:r w:rsidRPr="00504E9B">
        <w:rPr>
          <w:rFonts w:cstheme="minorHAnsi"/>
          <w:b/>
          <w:bCs/>
          <w:sz w:val="18"/>
          <w:szCs w:val="18"/>
        </w:rPr>
        <w:t xml:space="preserve"> </w:t>
      </w:r>
      <w:r w:rsidRPr="00504E9B">
        <w:rPr>
          <w:rFonts w:cstheme="minorHAnsi"/>
          <w:sz w:val="18"/>
          <w:szCs w:val="18"/>
        </w:rPr>
        <w:t>Deacon in Charge</w:t>
      </w:r>
    </w:p>
    <w:p w14:paraId="194A4C38" w14:textId="77777777" w:rsidR="00535DF0" w:rsidRPr="00504E9B" w:rsidRDefault="007C7A6C" w:rsidP="3F0FB721">
      <w:pPr>
        <w:tabs>
          <w:tab w:val="left" w:pos="284"/>
        </w:tabs>
        <w:ind w:left="283" w:hanging="96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 xml:space="preserve">DLC </w:t>
      </w:r>
      <w:r w:rsidRPr="00504E9B">
        <w:rPr>
          <w:rFonts w:cstheme="minorHAnsi"/>
          <w:sz w:val="18"/>
          <w:szCs w:val="18"/>
        </w:rPr>
        <w:t xml:space="preserve">Deanery Lay Chairman; </w:t>
      </w:r>
    </w:p>
    <w:p w14:paraId="525AB5C4" w14:textId="77777777" w:rsidR="00535DF0" w:rsidRPr="00504E9B" w:rsidRDefault="007C7A6C" w:rsidP="3F0FB721">
      <w:pPr>
        <w:tabs>
          <w:tab w:val="left" w:pos="284"/>
        </w:tabs>
        <w:ind w:left="283" w:hanging="96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HT</w:t>
      </w:r>
      <w:r w:rsidRPr="00504E9B">
        <w:rPr>
          <w:rFonts w:cstheme="minorHAnsi"/>
          <w:sz w:val="18"/>
          <w:szCs w:val="18"/>
        </w:rPr>
        <w:t xml:space="preserve"> Head Teacher; </w:t>
      </w:r>
    </w:p>
    <w:p w14:paraId="67994406" w14:textId="43B8CEF6" w:rsidR="52C1C10D" w:rsidRPr="00504E9B" w:rsidRDefault="52C1C10D" w:rsidP="6696384F">
      <w:pPr>
        <w:tabs>
          <w:tab w:val="left" w:pos="284"/>
        </w:tabs>
        <w:ind w:left="283" w:hanging="96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I</w:t>
      </w:r>
      <w:r w:rsidRPr="00504E9B">
        <w:rPr>
          <w:rFonts w:cstheme="minorHAnsi"/>
          <w:sz w:val="18"/>
          <w:szCs w:val="18"/>
        </w:rPr>
        <w:t xml:space="preserve"> Incumbent</w:t>
      </w:r>
    </w:p>
    <w:p w14:paraId="6CA287E9" w14:textId="77777777" w:rsidR="00535DF0" w:rsidRPr="00504E9B" w:rsidRDefault="007C7A6C" w:rsidP="3F0FB721">
      <w:pPr>
        <w:tabs>
          <w:tab w:val="left" w:pos="284"/>
        </w:tabs>
        <w:ind w:left="283" w:hanging="96"/>
        <w:rPr>
          <w:rFonts w:cstheme="minorHAnsi"/>
          <w:sz w:val="18"/>
          <w:szCs w:val="18"/>
        </w:rPr>
      </w:pPr>
      <w:proofErr w:type="spellStart"/>
      <w:r w:rsidRPr="00504E9B">
        <w:rPr>
          <w:rFonts w:cstheme="minorHAnsi"/>
          <w:b/>
          <w:bCs/>
          <w:sz w:val="18"/>
          <w:szCs w:val="18"/>
        </w:rPr>
        <w:t>PinC</w:t>
      </w:r>
      <w:proofErr w:type="spellEnd"/>
      <w:r w:rsidRPr="00504E9B">
        <w:rPr>
          <w:rFonts w:cstheme="minorHAnsi"/>
          <w:b/>
          <w:bCs/>
          <w:sz w:val="18"/>
          <w:szCs w:val="18"/>
        </w:rPr>
        <w:t xml:space="preserve"> </w:t>
      </w:r>
      <w:r w:rsidRPr="00504E9B">
        <w:rPr>
          <w:rFonts w:cstheme="minorHAnsi"/>
          <w:sz w:val="18"/>
          <w:szCs w:val="18"/>
        </w:rPr>
        <w:t>Priest in Charge;</w:t>
      </w:r>
    </w:p>
    <w:p w14:paraId="07EE2C24" w14:textId="7A5B00C0" w:rsidR="00535DF0" w:rsidRPr="00504E9B" w:rsidRDefault="00320FC0" w:rsidP="6696384F">
      <w:pPr>
        <w:tabs>
          <w:tab w:val="left" w:pos="0"/>
          <w:tab w:val="left" w:pos="284"/>
        </w:tabs>
        <w:ind w:left="187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R Rector</w:t>
      </w:r>
      <w:r w:rsidR="1CF00AEE" w:rsidRPr="00504E9B">
        <w:rPr>
          <w:rFonts w:cstheme="minorHAnsi"/>
          <w:sz w:val="18"/>
          <w:szCs w:val="18"/>
        </w:rPr>
        <w:t>;</w:t>
      </w:r>
    </w:p>
    <w:p w14:paraId="262CE36D" w14:textId="3368ACBF" w:rsidR="00535DF0" w:rsidRPr="00504E9B" w:rsidRDefault="59877BA4" w:rsidP="6696384F">
      <w:pPr>
        <w:tabs>
          <w:tab w:val="left" w:pos="0"/>
          <w:tab w:val="left" w:pos="284"/>
        </w:tabs>
        <w:ind w:left="187"/>
        <w:rPr>
          <w:rFonts w:cstheme="minorHAnsi"/>
          <w:sz w:val="18"/>
          <w:szCs w:val="18"/>
        </w:rPr>
      </w:pPr>
      <w:proofErr w:type="spellStart"/>
      <w:r w:rsidRPr="00504E9B">
        <w:rPr>
          <w:rFonts w:cstheme="minorHAnsi"/>
          <w:b/>
          <w:bCs/>
          <w:sz w:val="18"/>
          <w:szCs w:val="18"/>
        </w:rPr>
        <w:t>Rdr</w:t>
      </w:r>
      <w:proofErr w:type="spellEnd"/>
      <w:r w:rsidRPr="00504E9B">
        <w:rPr>
          <w:rFonts w:cstheme="minorHAnsi"/>
          <w:sz w:val="18"/>
          <w:szCs w:val="18"/>
        </w:rPr>
        <w:t xml:space="preserve"> Reader</w:t>
      </w:r>
      <w:r w:rsidR="7C2D37C7" w:rsidRPr="00504E9B">
        <w:rPr>
          <w:rFonts w:cstheme="minorHAnsi"/>
          <w:sz w:val="18"/>
          <w:szCs w:val="18"/>
        </w:rPr>
        <w:t>;</w:t>
      </w:r>
    </w:p>
    <w:p w14:paraId="1A535AAF" w14:textId="77777777" w:rsidR="00535DF0" w:rsidRPr="00504E9B" w:rsidRDefault="007C7A6C" w:rsidP="6696384F">
      <w:pPr>
        <w:tabs>
          <w:tab w:val="left" w:pos="0"/>
          <w:tab w:val="left" w:pos="284"/>
        </w:tabs>
        <w:ind w:left="187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RD</w:t>
      </w:r>
      <w:r w:rsidRPr="00504E9B">
        <w:rPr>
          <w:rFonts w:cstheme="minorHAnsi"/>
          <w:sz w:val="18"/>
          <w:szCs w:val="18"/>
        </w:rPr>
        <w:t xml:space="preserve"> Rural Dean; </w:t>
      </w:r>
    </w:p>
    <w:p w14:paraId="0ACABBC0" w14:textId="77777777" w:rsidR="00535DF0" w:rsidRPr="00504E9B" w:rsidRDefault="007C7A6C" w:rsidP="6696384F">
      <w:pPr>
        <w:tabs>
          <w:tab w:val="left" w:pos="0"/>
          <w:tab w:val="left" w:pos="284"/>
        </w:tabs>
        <w:ind w:left="187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 xml:space="preserve">TR </w:t>
      </w:r>
      <w:r w:rsidRPr="00504E9B">
        <w:rPr>
          <w:rFonts w:cstheme="minorHAnsi"/>
          <w:sz w:val="18"/>
          <w:szCs w:val="18"/>
        </w:rPr>
        <w:t xml:space="preserve">Team Rector; </w:t>
      </w:r>
    </w:p>
    <w:p w14:paraId="1E9175DD" w14:textId="77777777" w:rsidR="00535DF0" w:rsidRPr="00504E9B" w:rsidRDefault="007C7A6C" w:rsidP="6696384F">
      <w:pPr>
        <w:tabs>
          <w:tab w:val="left" w:pos="0"/>
          <w:tab w:val="left" w:pos="284"/>
        </w:tabs>
        <w:ind w:left="187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TV</w:t>
      </w:r>
      <w:r w:rsidRPr="00504E9B">
        <w:rPr>
          <w:rFonts w:cstheme="minorHAnsi"/>
          <w:sz w:val="18"/>
          <w:szCs w:val="18"/>
        </w:rPr>
        <w:t xml:space="preserve"> Team Vicar;</w:t>
      </w:r>
    </w:p>
    <w:p w14:paraId="13A48855" w14:textId="50D07523" w:rsidR="739B6B18" w:rsidRPr="00504E9B" w:rsidRDefault="739B6B18" w:rsidP="6696384F">
      <w:pPr>
        <w:tabs>
          <w:tab w:val="left" w:pos="0"/>
          <w:tab w:val="left" w:pos="284"/>
        </w:tabs>
        <w:ind w:left="187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V</w:t>
      </w:r>
      <w:r w:rsidRPr="00504E9B">
        <w:rPr>
          <w:rFonts w:cstheme="minorHAnsi"/>
          <w:sz w:val="18"/>
          <w:szCs w:val="18"/>
        </w:rPr>
        <w:t xml:space="preserve"> Vicar</w:t>
      </w:r>
      <w:r w:rsidR="6ABA1B4A" w:rsidRPr="00504E9B">
        <w:rPr>
          <w:rFonts w:cstheme="minorHAnsi"/>
          <w:sz w:val="18"/>
          <w:szCs w:val="18"/>
        </w:rPr>
        <w:t>;</w:t>
      </w:r>
    </w:p>
    <w:p w14:paraId="309F539D" w14:textId="77777777" w:rsidR="007C7A6C" w:rsidRPr="007813BE" w:rsidRDefault="37E47736" w:rsidP="6696384F">
      <w:pPr>
        <w:tabs>
          <w:tab w:val="left" w:pos="0"/>
          <w:tab w:val="left" w:pos="284"/>
        </w:tabs>
        <w:ind w:left="187"/>
        <w:rPr>
          <w:rFonts w:cstheme="minorHAnsi"/>
          <w:sz w:val="18"/>
          <w:szCs w:val="18"/>
        </w:rPr>
      </w:pPr>
      <w:r w:rsidRPr="00504E9B">
        <w:rPr>
          <w:rFonts w:cstheme="minorHAnsi"/>
          <w:b/>
          <w:bCs/>
          <w:sz w:val="18"/>
          <w:szCs w:val="18"/>
        </w:rPr>
        <w:t>YW</w:t>
      </w:r>
      <w:r w:rsidRPr="00504E9B">
        <w:rPr>
          <w:rFonts w:cstheme="minorHAnsi"/>
          <w:sz w:val="18"/>
          <w:szCs w:val="18"/>
        </w:rPr>
        <w:t xml:space="preserve"> Youth Worker</w:t>
      </w:r>
    </w:p>
    <w:bookmarkEnd w:id="2"/>
    <w:p w14:paraId="4B7766C8" w14:textId="6C2F7DD0" w:rsidR="55FE79A7" w:rsidRPr="007813BE" w:rsidRDefault="1913276D" w:rsidP="1C2010E4">
      <w:pPr>
        <w:contextualSpacing/>
        <w:rPr>
          <w:rFonts w:cstheme="minorHAnsi"/>
          <w:sz w:val="18"/>
          <w:szCs w:val="18"/>
        </w:rPr>
      </w:pPr>
      <w:r w:rsidRPr="007813BE">
        <w:rPr>
          <w:rFonts w:cstheme="minorHAnsi"/>
          <w:noProof/>
          <w:sz w:val="18"/>
          <w:szCs w:val="18"/>
        </w:rPr>
        <w:t xml:space="preserve">  </w:t>
      </w:r>
    </w:p>
    <w:sectPr w:rsidR="55FE79A7" w:rsidRPr="007813BE" w:rsidSect="008731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567" w:left="72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F38D6" w14:textId="77777777" w:rsidR="003D3911" w:rsidRDefault="003D3911" w:rsidP="007A24DC">
      <w:r>
        <w:separator/>
      </w:r>
    </w:p>
  </w:endnote>
  <w:endnote w:type="continuationSeparator" w:id="0">
    <w:p w14:paraId="4D795FB8" w14:textId="77777777" w:rsidR="003D3911" w:rsidRDefault="003D3911" w:rsidP="007A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A8F653F" w14:paraId="357E46BF" w14:textId="77777777" w:rsidTr="2A8F653F">
      <w:trPr>
        <w:trHeight w:val="300"/>
      </w:trPr>
      <w:tc>
        <w:tcPr>
          <w:tcW w:w="3485" w:type="dxa"/>
        </w:tcPr>
        <w:p w14:paraId="2AC9990A" w14:textId="20645580" w:rsidR="2A8F653F" w:rsidRDefault="2A8F653F" w:rsidP="2A8F653F">
          <w:pPr>
            <w:pStyle w:val="Header"/>
            <w:ind w:left="-115"/>
          </w:pPr>
        </w:p>
      </w:tc>
      <w:tc>
        <w:tcPr>
          <w:tcW w:w="3485" w:type="dxa"/>
        </w:tcPr>
        <w:p w14:paraId="4A3D7233" w14:textId="4596A0F9" w:rsidR="2A8F653F" w:rsidRDefault="2A8F653F" w:rsidP="2A8F653F">
          <w:pPr>
            <w:pStyle w:val="Header"/>
            <w:jc w:val="center"/>
          </w:pPr>
        </w:p>
      </w:tc>
      <w:tc>
        <w:tcPr>
          <w:tcW w:w="3485" w:type="dxa"/>
        </w:tcPr>
        <w:p w14:paraId="048319F4" w14:textId="64161FB1" w:rsidR="2A8F653F" w:rsidRDefault="2A8F653F" w:rsidP="2A8F653F">
          <w:pPr>
            <w:pStyle w:val="Header"/>
            <w:ind w:right="-115"/>
            <w:jc w:val="right"/>
          </w:pPr>
        </w:p>
      </w:tc>
    </w:tr>
  </w:tbl>
  <w:p w14:paraId="618E46C7" w14:textId="4C2BCE97" w:rsidR="2A8F653F" w:rsidRDefault="2A8F653F" w:rsidP="2A8F6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A8F653F" w14:paraId="781FEA11" w14:textId="77777777" w:rsidTr="2A8F653F">
      <w:trPr>
        <w:trHeight w:val="300"/>
      </w:trPr>
      <w:tc>
        <w:tcPr>
          <w:tcW w:w="3485" w:type="dxa"/>
        </w:tcPr>
        <w:p w14:paraId="4603CDD5" w14:textId="14EF3856" w:rsidR="2A8F653F" w:rsidRDefault="2A8F653F" w:rsidP="2A8F653F">
          <w:pPr>
            <w:pStyle w:val="Header"/>
            <w:ind w:left="-115"/>
          </w:pPr>
        </w:p>
      </w:tc>
      <w:tc>
        <w:tcPr>
          <w:tcW w:w="3485" w:type="dxa"/>
        </w:tcPr>
        <w:p w14:paraId="7D92F54F" w14:textId="35C79A0D" w:rsidR="2A8F653F" w:rsidRDefault="2A8F653F" w:rsidP="2A8F653F">
          <w:pPr>
            <w:pStyle w:val="Header"/>
            <w:jc w:val="center"/>
          </w:pPr>
        </w:p>
      </w:tc>
      <w:tc>
        <w:tcPr>
          <w:tcW w:w="3485" w:type="dxa"/>
        </w:tcPr>
        <w:p w14:paraId="250DD61F" w14:textId="3F552A0C" w:rsidR="2A8F653F" w:rsidRDefault="2A8F653F" w:rsidP="2A8F653F">
          <w:pPr>
            <w:pStyle w:val="Header"/>
            <w:ind w:right="-115"/>
            <w:jc w:val="right"/>
          </w:pPr>
        </w:p>
      </w:tc>
    </w:tr>
  </w:tbl>
  <w:p w14:paraId="3334A795" w14:textId="6E492236" w:rsidR="2A8F653F" w:rsidRDefault="2A8F653F" w:rsidP="2A8F65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A8F653F" w14:paraId="0A2964DF" w14:textId="77777777" w:rsidTr="2A8F653F">
      <w:trPr>
        <w:trHeight w:val="300"/>
      </w:trPr>
      <w:tc>
        <w:tcPr>
          <w:tcW w:w="3485" w:type="dxa"/>
        </w:tcPr>
        <w:p w14:paraId="15113B62" w14:textId="25EED476" w:rsidR="2A8F653F" w:rsidRDefault="2A8F653F" w:rsidP="2A8F653F">
          <w:pPr>
            <w:pStyle w:val="Header"/>
            <w:ind w:left="-115"/>
          </w:pPr>
        </w:p>
      </w:tc>
      <w:tc>
        <w:tcPr>
          <w:tcW w:w="3485" w:type="dxa"/>
        </w:tcPr>
        <w:p w14:paraId="7616A0ED" w14:textId="68D4C277" w:rsidR="2A8F653F" w:rsidRDefault="2A8F653F" w:rsidP="2A8F653F">
          <w:pPr>
            <w:pStyle w:val="Header"/>
            <w:jc w:val="center"/>
          </w:pPr>
        </w:p>
      </w:tc>
      <w:tc>
        <w:tcPr>
          <w:tcW w:w="3485" w:type="dxa"/>
        </w:tcPr>
        <w:p w14:paraId="1CA8A5CE" w14:textId="78CE42ED" w:rsidR="2A8F653F" w:rsidRDefault="2A8F653F" w:rsidP="2A8F653F">
          <w:pPr>
            <w:pStyle w:val="Header"/>
            <w:ind w:right="-115"/>
            <w:jc w:val="right"/>
          </w:pPr>
        </w:p>
      </w:tc>
    </w:tr>
  </w:tbl>
  <w:p w14:paraId="193DFEA7" w14:textId="70B4F4B7" w:rsidR="2A8F653F" w:rsidRDefault="2A8F653F" w:rsidP="2A8F6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64943" w14:textId="77777777" w:rsidR="003D3911" w:rsidRDefault="003D3911" w:rsidP="007A24DC">
      <w:r>
        <w:separator/>
      </w:r>
    </w:p>
  </w:footnote>
  <w:footnote w:type="continuationSeparator" w:id="0">
    <w:p w14:paraId="4D658328" w14:textId="77777777" w:rsidR="003D3911" w:rsidRDefault="003D3911" w:rsidP="007A2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B0C99" w14:textId="735ABCC0" w:rsidR="004D7042" w:rsidRDefault="004D7042">
    <w:pPr>
      <w:pStyle w:val="Header"/>
    </w:pPr>
    <w:r>
      <w:rPr>
        <w:noProof/>
      </w:rPr>
      <mc:AlternateContent>
        <mc:Choice Requires="wps">
          <w:drawing>
            <wp:inline distT="0" distB="0" distL="118745" distR="118745" wp14:anchorId="01948138" wp14:editId="7A394BB6">
              <wp:extent cx="6719570" cy="497840"/>
              <wp:effectExtent l="0" t="0" r="5080" b="0"/>
              <wp:docPr id="1716352704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19570" cy="497840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Style w:val="Style1Char"/>
                              <w:sz w:val="24"/>
                              <w:szCs w:val="26"/>
                            </w:rPr>
                            <w:alias w:val="Title"/>
                            <w:tag w:val=""/>
                            <w:id w:val="-1630233907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1Char"/>
                            </w:rPr>
                          </w:sdtEndPr>
                          <w:sdtContent>
                            <w:p w14:paraId="1CBD5B04" w14:textId="02A3E09F" w:rsidR="004D7042" w:rsidRPr="00147810" w:rsidRDefault="00DB2681" w:rsidP="007A24DC">
                              <w:pPr>
                                <w:pStyle w:val="Header"/>
                                <w:jc w:val="center"/>
                                <w:rPr>
                                  <w:rStyle w:val="Style1Char"/>
                                  <w:sz w:val="24"/>
                                  <w:szCs w:val="26"/>
                                </w:rPr>
                              </w:pPr>
                              <w:r>
                                <w:rPr>
                                  <w:rStyle w:val="Style1Char"/>
                                  <w:sz w:val="24"/>
                                  <w:szCs w:val="26"/>
                                </w:rPr>
                                <w:t>Chichester Diocesan Intercessions: October - December 2026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1948138" id="Rectangle 2" o:spid="_x0000_s1026" style="width:529.1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" fillcolor="#5b9bd5" stroked="f" strokeweight="1pt">
              <v:textbox>
                <w:txbxContent>
                  <w:sdt>
                    <w:sdtPr>
                      <w:rPr>
                        <w:rStyle w:val="Style1Char"/>
                        <w:sz w:val="24"/>
                        <w:szCs w:val="26"/>
                      </w:rPr>
                      <w:alias w:val="Title"/>
                      <w:tag w:val=""/>
                      <w:id w:val="-1630233907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1Char"/>
                      </w:rPr>
                    </w:sdtEndPr>
                    <w:sdtContent>
                      <w:p w14:paraId="1CBD5B04" w14:textId="02A3E09F" w:rsidR="004D7042" w:rsidRPr="00147810" w:rsidRDefault="00DB2681" w:rsidP="007A24DC">
                        <w:pPr>
                          <w:pStyle w:val="Header"/>
                          <w:jc w:val="center"/>
                          <w:rPr>
                            <w:rStyle w:val="Style1Char"/>
                            <w:sz w:val="24"/>
                            <w:szCs w:val="26"/>
                          </w:rPr>
                        </w:pPr>
                        <w:r>
                          <w:rPr>
                            <w:rStyle w:val="Style1Char"/>
                            <w:sz w:val="24"/>
                            <w:szCs w:val="26"/>
                          </w:rPr>
                          <w:t>Chichester Diocesan Intercessions: October - December 2026</w:t>
                        </w:r>
                      </w:p>
                    </w:sdtContent>
                  </w:sdt>
                </w:txbxContent>
              </v:textbox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5ED1" w14:textId="4BF519F3" w:rsidR="004D7042" w:rsidRDefault="004D7042">
    <w:pPr>
      <w:pStyle w:val="Header"/>
    </w:pPr>
    <w:r>
      <w:rPr>
        <w:noProof/>
      </w:rPr>
      <mc:AlternateContent>
        <mc:Choice Requires="wps">
          <w:drawing>
            <wp:inline distT="0" distB="0" distL="118745" distR="118745" wp14:anchorId="7577D38E" wp14:editId="7916DF4B">
              <wp:extent cx="6719570" cy="497840"/>
              <wp:effectExtent l="0" t="0" r="5080" b="0"/>
              <wp:docPr id="1664915110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19570" cy="497840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Style w:val="Style1Char"/>
                              <w:sz w:val="24"/>
                              <w:szCs w:val="26"/>
                            </w:rPr>
                            <w:alias w:val="Title"/>
                            <w:tag w:val=""/>
                            <w:id w:val="-65722787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1Char"/>
                            </w:rPr>
                          </w:sdtEndPr>
                          <w:sdtContent>
                            <w:p w14:paraId="36595504" w14:textId="115ECD20" w:rsidR="004D7042" w:rsidRPr="00147810" w:rsidRDefault="00DB2681" w:rsidP="007A24DC">
                              <w:pPr>
                                <w:pStyle w:val="Header"/>
                                <w:jc w:val="center"/>
                                <w:rPr>
                                  <w:rStyle w:val="Style1Char"/>
                                  <w:sz w:val="24"/>
                                  <w:szCs w:val="26"/>
                                </w:rPr>
                              </w:pPr>
                              <w:r>
                                <w:rPr>
                                  <w:rStyle w:val="Style1Char"/>
                                  <w:sz w:val="24"/>
                                  <w:szCs w:val="26"/>
                                </w:rPr>
                                <w:t>Chichester Diocesan Intercessions: October - December 2026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577D38E" id="_x0000_s1027" style="width:529.1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" fillcolor="#5b9bd5" stroked="f" strokeweight="1pt">
              <v:textbox>
                <w:txbxContent>
                  <w:sdt>
                    <w:sdtPr>
                      <w:rPr>
                        <w:rStyle w:val="Style1Char"/>
                        <w:sz w:val="24"/>
                        <w:szCs w:val="26"/>
                      </w:rPr>
                      <w:alias w:val="Title"/>
                      <w:tag w:val=""/>
                      <w:id w:val="-65722787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1Char"/>
                      </w:rPr>
                    </w:sdtEndPr>
                    <w:sdtContent>
                      <w:p w14:paraId="36595504" w14:textId="115ECD20" w:rsidR="004D7042" w:rsidRPr="00147810" w:rsidRDefault="00DB2681" w:rsidP="007A24DC">
                        <w:pPr>
                          <w:pStyle w:val="Header"/>
                          <w:jc w:val="center"/>
                          <w:rPr>
                            <w:rStyle w:val="Style1Char"/>
                            <w:sz w:val="24"/>
                            <w:szCs w:val="26"/>
                          </w:rPr>
                        </w:pPr>
                        <w:r>
                          <w:rPr>
                            <w:rStyle w:val="Style1Char"/>
                            <w:sz w:val="24"/>
                            <w:szCs w:val="26"/>
                          </w:rPr>
                          <w:t>Chichester Diocesan Intercessions: October - December 2026</w:t>
                        </w:r>
                      </w:p>
                    </w:sdtContent>
                  </w:sdt>
                </w:txbxContent>
              </v:textbox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140C" w14:textId="77777777" w:rsidR="004D7042" w:rsidRDefault="004D7042">
    <w:pPr>
      <w:pStyle w:val="Header"/>
    </w:pPr>
    <w:bookmarkStart w:id="3" w:name="_Hlk82615552"/>
    <w:bookmarkStart w:id="4" w:name="_Hlk82615553"/>
    <w:bookmarkStart w:id="5" w:name="_Hlk83650307"/>
    <w:bookmarkStart w:id="6" w:name="_Hlk83650308"/>
    <w:bookmarkStart w:id="7" w:name="_Hlk83650309"/>
    <w:bookmarkStart w:id="8" w:name="_Hlk83650310"/>
    <w:r>
      <w:rPr>
        <w:noProof/>
        <w:lang w:eastAsia="en-GB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40C1C953" wp14:editId="65555582">
              <wp:simplePos x="0" y="0"/>
              <wp:positionH relativeFrom="margin">
                <wp:align>right</wp:align>
              </wp:positionH>
              <wp:positionV relativeFrom="page">
                <wp:posOffset>247650</wp:posOffset>
              </wp:positionV>
              <wp:extent cx="6719570" cy="497840"/>
              <wp:effectExtent l="0" t="0" r="5080" b="0"/>
              <wp:wrapSquare wrapText="bothSides"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19570" cy="497840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Style w:val="Style1Char"/>
                              <w:sz w:val="24"/>
                              <w:szCs w:val="26"/>
                            </w:rPr>
                            <w:alias w:val="Title"/>
                            <w:tag w:val=""/>
                            <w:id w:val="128121732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1Char"/>
                            </w:rPr>
                          </w:sdtEndPr>
                          <w:sdtContent>
                            <w:p w14:paraId="5309487D" w14:textId="39D2E484" w:rsidR="004D7042" w:rsidRPr="00147810" w:rsidRDefault="00392B32" w:rsidP="007A24DC">
                              <w:pPr>
                                <w:pStyle w:val="Header"/>
                                <w:jc w:val="center"/>
                                <w:rPr>
                                  <w:rStyle w:val="Style1Char"/>
                                  <w:sz w:val="24"/>
                                  <w:szCs w:val="26"/>
                                </w:rPr>
                              </w:pPr>
                              <w:r>
                                <w:rPr>
                                  <w:rStyle w:val="Style1Char"/>
                                  <w:sz w:val="24"/>
                                  <w:szCs w:val="26"/>
                                </w:rPr>
                                <w:t xml:space="preserve">Chichester Diocesan Intercessions: </w:t>
                              </w:r>
                              <w:r w:rsidR="00DB2681">
                                <w:rPr>
                                  <w:rStyle w:val="Style1Char"/>
                                  <w:sz w:val="24"/>
                                  <w:szCs w:val="26"/>
                                </w:rPr>
                                <w:t>October</w:t>
                              </w:r>
                              <w:r w:rsidR="00B8573E">
                                <w:rPr>
                                  <w:rStyle w:val="Style1Char"/>
                                  <w:sz w:val="24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Style w:val="Style1Char"/>
                                  <w:sz w:val="24"/>
                                  <w:szCs w:val="26"/>
                                </w:rPr>
                                <w:t>-</w:t>
                              </w:r>
                              <w:r w:rsidR="00B8573E">
                                <w:rPr>
                                  <w:rStyle w:val="Style1Char"/>
                                  <w:sz w:val="24"/>
                                  <w:szCs w:val="26"/>
                                </w:rPr>
                                <w:t xml:space="preserve"> </w:t>
                              </w:r>
                              <w:r w:rsidR="00DB2681">
                                <w:rPr>
                                  <w:rStyle w:val="Style1Char"/>
                                  <w:sz w:val="24"/>
                                  <w:szCs w:val="26"/>
                                </w:rPr>
                                <w:t>December</w:t>
                              </w:r>
                              <w:r>
                                <w:rPr>
                                  <w:rStyle w:val="Style1Char"/>
                                  <w:sz w:val="24"/>
                                  <w:szCs w:val="26"/>
                                </w:rPr>
                                <w:t xml:space="preserve"> 202</w:t>
                              </w:r>
                              <w:r w:rsidR="00DB2681">
                                <w:rPr>
                                  <w:rStyle w:val="Style1Char"/>
                                  <w:sz w:val="24"/>
                                  <w:szCs w:val="26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C1C953" id="_x0000_s1028" style="position:absolute;margin-left:477.9pt;margin-top:19.5pt;width:529.1pt;height:39.2pt;z-index:-251658240;visibility:visible;mso-wrap-style:square;mso-width-percent:0;mso-height-percent:0;mso-wrap-distance-left:9.35pt;mso-wrap-distance-top:0;mso-wrap-distance-right:9.35pt;mso-wrap-distance-bottom:0;mso-position-horizontal:right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" o:allowoverlap="f" fillcolor="#5b9bd5" stroked="f" strokeweight="1pt">
              <v:textbox>
                <w:txbxContent>
                  <w:sdt>
                    <w:sdtPr>
                      <w:rPr>
                        <w:rStyle w:val="Style1Char"/>
                        <w:sz w:val="24"/>
                        <w:szCs w:val="26"/>
                      </w:rPr>
                      <w:alias w:val="Title"/>
                      <w:tag w:val=""/>
                      <w:id w:val="128121732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1Char"/>
                      </w:rPr>
                    </w:sdtEndPr>
                    <w:sdtContent>
                      <w:p w14:paraId="5309487D" w14:textId="39D2E484" w:rsidR="004D7042" w:rsidRPr="00147810" w:rsidRDefault="00392B32" w:rsidP="007A24DC">
                        <w:pPr>
                          <w:pStyle w:val="Header"/>
                          <w:jc w:val="center"/>
                          <w:rPr>
                            <w:rStyle w:val="Style1Char"/>
                            <w:sz w:val="24"/>
                            <w:szCs w:val="26"/>
                          </w:rPr>
                        </w:pPr>
                        <w:r>
                          <w:rPr>
                            <w:rStyle w:val="Style1Char"/>
                            <w:sz w:val="24"/>
                            <w:szCs w:val="26"/>
                          </w:rPr>
                          <w:t xml:space="preserve">Chichester Diocesan Intercessions: </w:t>
                        </w:r>
                        <w:r w:rsidR="00DB2681">
                          <w:rPr>
                            <w:rStyle w:val="Style1Char"/>
                            <w:sz w:val="24"/>
                            <w:szCs w:val="26"/>
                          </w:rPr>
                          <w:t>October</w:t>
                        </w:r>
                        <w:r w:rsidR="00B8573E">
                          <w:rPr>
                            <w:rStyle w:val="Style1Char"/>
                            <w:sz w:val="24"/>
                            <w:szCs w:val="26"/>
                          </w:rPr>
                          <w:t xml:space="preserve"> </w:t>
                        </w:r>
                        <w:r>
                          <w:rPr>
                            <w:rStyle w:val="Style1Char"/>
                            <w:sz w:val="24"/>
                            <w:szCs w:val="26"/>
                          </w:rPr>
                          <w:t>-</w:t>
                        </w:r>
                        <w:r w:rsidR="00B8573E">
                          <w:rPr>
                            <w:rStyle w:val="Style1Char"/>
                            <w:sz w:val="24"/>
                            <w:szCs w:val="26"/>
                          </w:rPr>
                          <w:t xml:space="preserve"> </w:t>
                        </w:r>
                        <w:r w:rsidR="00DB2681">
                          <w:rPr>
                            <w:rStyle w:val="Style1Char"/>
                            <w:sz w:val="24"/>
                            <w:szCs w:val="26"/>
                          </w:rPr>
                          <w:t>December</w:t>
                        </w:r>
                        <w:r>
                          <w:rPr>
                            <w:rStyle w:val="Style1Char"/>
                            <w:sz w:val="24"/>
                            <w:szCs w:val="26"/>
                          </w:rPr>
                          <w:t xml:space="preserve"> 202</w:t>
                        </w:r>
                        <w:r w:rsidR="00DB2681">
                          <w:rPr>
                            <w:rStyle w:val="Style1Char"/>
                            <w:sz w:val="24"/>
                            <w:szCs w:val="26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0CCE"/>
    <w:multiLevelType w:val="hybridMultilevel"/>
    <w:tmpl w:val="FADECCE2"/>
    <w:lvl w:ilvl="0" w:tplc="3C0058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31E15"/>
    <w:multiLevelType w:val="hybridMultilevel"/>
    <w:tmpl w:val="92C0445A"/>
    <w:lvl w:ilvl="0" w:tplc="F644478E">
      <w:start w:val="1"/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F5709"/>
    <w:multiLevelType w:val="hybridMultilevel"/>
    <w:tmpl w:val="CB481232"/>
    <w:lvl w:ilvl="0" w:tplc="B8A87A50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650D0"/>
    <w:multiLevelType w:val="hybridMultilevel"/>
    <w:tmpl w:val="561ABA0E"/>
    <w:lvl w:ilvl="0" w:tplc="4A9498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D102F"/>
    <w:multiLevelType w:val="hybridMultilevel"/>
    <w:tmpl w:val="30B4C8B8"/>
    <w:lvl w:ilvl="0" w:tplc="9884A0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85026"/>
    <w:multiLevelType w:val="hybridMultilevel"/>
    <w:tmpl w:val="6FD47B70"/>
    <w:lvl w:ilvl="0" w:tplc="A726CF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D0713"/>
    <w:multiLevelType w:val="hybridMultilevel"/>
    <w:tmpl w:val="1278DD00"/>
    <w:lvl w:ilvl="0" w:tplc="22A8F0A8">
      <w:start w:val="1"/>
      <w:numFmt w:val="decimal"/>
      <w:lvlText w:val="%1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4955E4"/>
    <w:multiLevelType w:val="hybridMultilevel"/>
    <w:tmpl w:val="2828EE24"/>
    <w:lvl w:ilvl="0" w:tplc="CA68B10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616190">
    <w:abstractNumId w:val="6"/>
  </w:num>
  <w:num w:numId="2" w16cid:durableId="1299797095">
    <w:abstractNumId w:val="2"/>
  </w:num>
  <w:num w:numId="3" w16cid:durableId="1209295297">
    <w:abstractNumId w:val="1"/>
  </w:num>
  <w:num w:numId="4" w16cid:durableId="1137603348">
    <w:abstractNumId w:val="0"/>
  </w:num>
  <w:num w:numId="5" w16cid:durableId="82841374">
    <w:abstractNumId w:val="3"/>
  </w:num>
  <w:num w:numId="6" w16cid:durableId="1480266515">
    <w:abstractNumId w:val="7"/>
  </w:num>
  <w:num w:numId="7" w16cid:durableId="299923399">
    <w:abstractNumId w:val="4"/>
  </w:num>
  <w:num w:numId="8" w16cid:durableId="233126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5C0"/>
    <w:rsid w:val="00000A60"/>
    <w:rsid w:val="00000AC0"/>
    <w:rsid w:val="00001187"/>
    <w:rsid w:val="00003566"/>
    <w:rsid w:val="00003D11"/>
    <w:rsid w:val="00005B3F"/>
    <w:rsid w:val="00006B25"/>
    <w:rsid w:val="000071DB"/>
    <w:rsid w:val="000074B4"/>
    <w:rsid w:val="00010AE6"/>
    <w:rsid w:val="00010CE7"/>
    <w:rsid w:val="00010FAD"/>
    <w:rsid w:val="00011B9C"/>
    <w:rsid w:val="0001291B"/>
    <w:rsid w:val="00013394"/>
    <w:rsid w:val="00013EC0"/>
    <w:rsid w:val="000140DB"/>
    <w:rsid w:val="00015641"/>
    <w:rsid w:val="00015A65"/>
    <w:rsid w:val="00015A83"/>
    <w:rsid w:val="00016313"/>
    <w:rsid w:val="000203E9"/>
    <w:rsid w:val="00020C96"/>
    <w:rsid w:val="00022C44"/>
    <w:rsid w:val="000238FF"/>
    <w:rsid w:val="00023B1F"/>
    <w:rsid w:val="00023CCE"/>
    <w:rsid w:val="00024526"/>
    <w:rsid w:val="00024B50"/>
    <w:rsid w:val="00025ED5"/>
    <w:rsid w:val="0002669B"/>
    <w:rsid w:val="00026BE0"/>
    <w:rsid w:val="000274FB"/>
    <w:rsid w:val="0002EB69"/>
    <w:rsid w:val="00030413"/>
    <w:rsid w:val="00030819"/>
    <w:rsid w:val="00031D6D"/>
    <w:rsid w:val="00031FCF"/>
    <w:rsid w:val="000325BA"/>
    <w:rsid w:val="00034072"/>
    <w:rsid w:val="000349BB"/>
    <w:rsid w:val="000371CF"/>
    <w:rsid w:val="00037C4C"/>
    <w:rsid w:val="000401CD"/>
    <w:rsid w:val="000406E2"/>
    <w:rsid w:val="00041199"/>
    <w:rsid w:val="000416F7"/>
    <w:rsid w:val="00042530"/>
    <w:rsid w:val="0004300D"/>
    <w:rsid w:val="00046558"/>
    <w:rsid w:val="00046AF6"/>
    <w:rsid w:val="00047AF4"/>
    <w:rsid w:val="000511A1"/>
    <w:rsid w:val="000525B0"/>
    <w:rsid w:val="0005279B"/>
    <w:rsid w:val="000538C3"/>
    <w:rsid w:val="00053A9F"/>
    <w:rsid w:val="0005400D"/>
    <w:rsid w:val="00055DBB"/>
    <w:rsid w:val="00055E9A"/>
    <w:rsid w:val="0005651C"/>
    <w:rsid w:val="00056A7A"/>
    <w:rsid w:val="00057D8F"/>
    <w:rsid w:val="000603A6"/>
    <w:rsid w:val="000604B0"/>
    <w:rsid w:val="0006071F"/>
    <w:rsid w:val="000617CB"/>
    <w:rsid w:val="00065D42"/>
    <w:rsid w:val="00065E4A"/>
    <w:rsid w:val="00066982"/>
    <w:rsid w:val="00067239"/>
    <w:rsid w:val="000677B0"/>
    <w:rsid w:val="0007088F"/>
    <w:rsid w:val="00070DE4"/>
    <w:rsid w:val="000730BE"/>
    <w:rsid w:val="000734CB"/>
    <w:rsid w:val="00073A49"/>
    <w:rsid w:val="000776DB"/>
    <w:rsid w:val="0007795B"/>
    <w:rsid w:val="00077E8D"/>
    <w:rsid w:val="00077FAB"/>
    <w:rsid w:val="0007B5DF"/>
    <w:rsid w:val="00080A6D"/>
    <w:rsid w:val="00081FA4"/>
    <w:rsid w:val="000829CB"/>
    <w:rsid w:val="00082BE9"/>
    <w:rsid w:val="00082F33"/>
    <w:rsid w:val="000849C2"/>
    <w:rsid w:val="000850CF"/>
    <w:rsid w:val="0008517F"/>
    <w:rsid w:val="00085FD6"/>
    <w:rsid w:val="00086397"/>
    <w:rsid w:val="00087731"/>
    <w:rsid w:val="0009004B"/>
    <w:rsid w:val="000906AF"/>
    <w:rsid w:val="000907E3"/>
    <w:rsid w:val="000908EE"/>
    <w:rsid w:val="00090A03"/>
    <w:rsid w:val="0009295D"/>
    <w:rsid w:val="00092B01"/>
    <w:rsid w:val="00092CEF"/>
    <w:rsid w:val="0009355D"/>
    <w:rsid w:val="00093AD4"/>
    <w:rsid w:val="000940AF"/>
    <w:rsid w:val="00094EAC"/>
    <w:rsid w:val="00095269"/>
    <w:rsid w:val="00096237"/>
    <w:rsid w:val="00096D50"/>
    <w:rsid w:val="00097F15"/>
    <w:rsid w:val="000A213B"/>
    <w:rsid w:val="000A259B"/>
    <w:rsid w:val="000A2900"/>
    <w:rsid w:val="000A2A70"/>
    <w:rsid w:val="000A2D14"/>
    <w:rsid w:val="000A302C"/>
    <w:rsid w:val="000A4D18"/>
    <w:rsid w:val="000A5851"/>
    <w:rsid w:val="000A591C"/>
    <w:rsid w:val="000B001D"/>
    <w:rsid w:val="000B04C9"/>
    <w:rsid w:val="000B1FAD"/>
    <w:rsid w:val="000B29C4"/>
    <w:rsid w:val="000B462F"/>
    <w:rsid w:val="000B6DEE"/>
    <w:rsid w:val="000B7429"/>
    <w:rsid w:val="000C061B"/>
    <w:rsid w:val="000C0FA1"/>
    <w:rsid w:val="000C1F4B"/>
    <w:rsid w:val="000C30A6"/>
    <w:rsid w:val="000C368A"/>
    <w:rsid w:val="000C39E9"/>
    <w:rsid w:val="000C3F65"/>
    <w:rsid w:val="000C564F"/>
    <w:rsid w:val="000C56E4"/>
    <w:rsid w:val="000C62AD"/>
    <w:rsid w:val="000C6489"/>
    <w:rsid w:val="000C6BA0"/>
    <w:rsid w:val="000C70BF"/>
    <w:rsid w:val="000C77B2"/>
    <w:rsid w:val="000C7E8A"/>
    <w:rsid w:val="000C7EEA"/>
    <w:rsid w:val="000D0C48"/>
    <w:rsid w:val="000D1596"/>
    <w:rsid w:val="000D1920"/>
    <w:rsid w:val="000D23E9"/>
    <w:rsid w:val="000D267A"/>
    <w:rsid w:val="000D29DB"/>
    <w:rsid w:val="000D2F1A"/>
    <w:rsid w:val="000D392A"/>
    <w:rsid w:val="000D3CBA"/>
    <w:rsid w:val="000D5875"/>
    <w:rsid w:val="000E0E02"/>
    <w:rsid w:val="000E1978"/>
    <w:rsid w:val="000E213F"/>
    <w:rsid w:val="000E21A1"/>
    <w:rsid w:val="000E27F5"/>
    <w:rsid w:val="000E43C6"/>
    <w:rsid w:val="000E6D12"/>
    <w:rsid w:val="000F0B6A"/>
    <w:rsid w:val="000F1C35"/>
    <w:rsid w:val="000F455B"/>
    <w:rsid w:val="000F53B9"/>
    <w:rsid w:val="000F5AB4"/>
    <w:rsid w:val="00101E05"/>
    <w:rsid w:val="001023ED"/>
    <w:rsid w:val="00102EA7"/>
    <w:rsid w:val="00102F70"/>
    <w:rsid w:val="001030CD"/>
    <w:rsid w:val="001038A3"/>
    <w:rsid w:val="00104018"/>
    <w:rsid w:val="00104FF9"/>
    <w:rsid w:val="00105785"/>
    <w:rsid w:val="001064CF"/>
    <w:rsid w:val="00106936"/>
    <w:rsid w:val="001071BF"/>
    <w:rsid w:val="00111ACD"/>
    <w:rsid w:val="00112132"/>
    <w:rsid w:val="0011214C"/>
    <w:rsid w:val="00113080"/>
    <w:rsid w:val="00113C45"/>
    <w:rsid w:val="00117372"/>
    <w:rsid w:val="00121062"/>
    <w:rsid w:val="001213B2"/>
    <w:rsid w:val="00121478"/>
    <w:rsid w:val="001214D2"/>
    <w:rsid w:val="00121849"/>
    <w:rsid w:val="00123867"/>
    <w:rsid w:val="00123E42"/>
    <w:rsid w:val="00125772"/>
    <w:rsid w:val="0012587D"/>
    <w:rsid w:val="00127696"/>
    <w:rsid w:val="00127A18"/>
    <w:rsid w:val="001307DA"/>
    <w:rsid w:val="001311B0"/>
    <w:rsid w:val="0013179F"/>
    <w:rsid w:val="00132338"/>
    <w:rsid w:val="00133AE0"/>
    <w:rsid w:val="00133D07"/>
    <w:rsid w:val="0013440F"/>
    <w:rsid w:val="00134572"/>
    <w:rsid w:val="00136825"/>
    <w:rsid w:val="00136F1C"/>
    <w:rsid w:val="00137376"/>
    <w:rsid w:val="001401BB"/>
    <w:rsid w:val="001406C0"/>
    <w:rsid w:val="00140C26"/>
    <w:rsid w:val="00141A8F"/>
    <w:rsid w:val="00141B0D"/>
    <w:rsid w:val="00141C97"/>
    <w:rsid w:val="001428D9"/>
    <w:rsid w:val="00143C5A"/>
    <w:rsid w:val="00143F85"/>
    <w:rsid w:val="00143F89"/>
    <w:rsid w:val="001440B7"/>
    <w:rsid w:val="001447F1"/>
    <w:rsid w:val="00144F92"/>
    <w:rsid w:val="0014605C"/>
    <w:rsid w:val="00146105"/>
    <w:rsid w:val="0014614E"/>
    <w:rsid w:val="00147810"/>
    <w:rsid w:val="001479A3"/>
    <w:rsid w:val="00147A48"/>
    <w:rsid w:val="00151861"/>
    <w:rsid w:val="00151C57"/>
    <w:rsid w:val="00151E28"/>
    <w:rsid w:val="00152FE0"/>
    <w:rsid w:val="00153294"/>
    <w:rsid w:val="00154BD0"/>
    <w:rsid w:val="00154EE4"/>
    <w:rsid w:val="001551D9"/>
    <w:rsid w:val="00156F71"/>
    <w:rsid w:val="001575CA"/>
    <w:rsid w:val="00157866"/>
    <w:rsid w:val="001578A3"/>
    <w:rsid w:val="00157F31"/>
    <w:rsid w:val="00161A20"/>
    <w:rsid w:val="00161DFE"/>
    <w:rsid w:val="00162AD1"/>
    <w:rsid w:val="001637DE"/>
    <w:rsid w:val="00164E52"/>
    <w:rsid w:val="00165E3D"/>
    <w:rsid w:val="00165EB7"/>
    <w:rsid w:val="00173326"/>
    <w:rsid w:val="00173CE3"/>
    <w:rsid w:val="001740F2"/>
    <w:rsid w:val="00174301"/>
    <w:rsid w:val="00175642"/>
    <w:rsid w:val="00177365"/>
    <w:rsid w:val="0017794C"/>
    <w:rsid w:val="0018231F"/>
    <w:rsid w:val="001837E1"/>
    <w:rsid w:val="0018420A"/>
    <w:rsid w:val="0018468D"/>
    <w:rsid w:val="00184712"/>
    <w:rsid w:val="00184A5A"/>
    <w:rsid w:val="001851CE"/>
    <w:rsid w:val="001865AC"/>
    <w:rsid w:val="00186A7C"/>
    <w:rsid w:val="00186CAC"/>
    <w:rsid w:val="00186EFF"/>
    <w:rsid w:val="00187B3A"/>
    <w:rsid w:val="0019079E"/>
    <w:rsid w:val="001918F0"/>
    <w:rsid w:val="001930FA"/>
    <w:rsid w:val="001937B4"/>
    <w:rsid w:val="001937F6"/>
    <w:rsid w:val="00194B7E"/>
    <w:rsid w:val="0019524D"/>
    <w:rsid w:val="001969EF"/>
    <w:rsid w:val="001974C2"/>
    <w:rsid w:val="001978A8"/>
    <w:rsid w:val="001A027A"/>
    <w:rsid w:val="001A06E4"/>
    <w:rsid w:val="001A11A9"/>
    <w:rsid w:val="001A3129"/>
    <w:rsid w:val="001A32FA"/>
    <w:rsid w:val="001A77C7"/>
    <w:rsid w:val="001B0F80"/>
    <w:rsid w:val="001B1856"/>
    <w:rsid w:val="001B2B05"/>
    <w:rsid w:val="001B3132"/>
    <w:rsid w:val="001B626B"/>
    <w:rsid w:val="001B641D"/>
    <w:rsid w:val="001B7B99"/>
    <w:rsid w:val="001C0E37"/>
    <w:rsid w:val="001C1A63"/>
    <w:rsid w:val="001C1CD7"/>
    <w:rsid w:val="001C3D6B"/>
    <w:rsid w:val="001C424F"/>
    <w:rsid w:val="001C4326"/>
    <w:rsid w:val="001C45FD"/>
    <w:rsid w:val="001C5010"/>
    <w:rsid w:val="001C5235"/>
    <w:rsid w:val="001C6D9B"/>
    <w:rsid w:val="001C7188"/>
    <w:rsid w:val="001C7208"/>
    <w:rsid w:val="001D0B5A"/>
    <w:rsid w:val="001D4003"/>
    <w:rsid w:val="001D4825"/>
    <w:rsid w:val="001D50F8"/>
    <w:rsid w:val="001D729F"/>
    <w:rsid w:val="001D7E3C"/>
    <w:rsid w:val="001DC936"/>
    <w:rsid w:val="001E0003"/>
    <w:rsid w:val="001E042B"/>
    <w:rsid w:val="001E0CE5"/>
    <w:rsid w:val="001E174B"/>
    <w:rsid w:val="001E1EF5"/>
    <w:rsid w:val="001E2D09"/>
    <w:rsid w:val="001E2F88"/>
    <w:rsid w:val="001E3DB8"/>
    <w:rsid w:val="001E4CEB"/>
    <w:rsid w:val="001E60F0"/>
    <w:rsid w:val="001E6DC1"/>
    <w:rsid w:val="001E7102"/>
    <w:rsid w:val="001E7BDF"/>
    <w:rsid w:val="001F2B71"/>
    <w:rsid w:val="001F66D5"/>
    <w:rsid w:val="001F6FA6"/>
    <w:rsid w:val="00200E90"/>
    <w:rsid w:val="00201CB8"/>
    <w:rsid w:val="00202178"/>
    <w:rsid w:val="002025C0"/>
    <w:rsid w:val="00205A57"/>
    <w:rsid w:val="00206477"/>
    <w:rsid w:val="002068D6"/>
    <w:rsid w:val="002070EF"/>
    <w:rsid w:val="0021092A"/>
    <w:rsid w:val="00210BA1"/>
    <w:rsid w:val="00213BF8"/>
    <w:rsid w:val="0021491D"/>
    <w:rsid w:val="002152FE"/>
    <w:rsid w:val="0021688D"/>
    <w:rsid w:val="00216D2F"/>
    <w:rsid w:val="002172A2"/>
    <w:rsid w:val="00217B70"/>
    <w:rsid w:val="00217B76"/>
    <w:rsid w:val="00220393"/>
    <w:rsid w:val="002238D7"/>
    <w:rsid w:val="0022587C"/>
    <w:rsid w:val="00225CF2"/>
    <w:rsid w:val="002263B1"/>
    <w:rsid w:val="002270FA"/>
    <w:rsid w:val="00227577"/>
    <w:rsid w:val="002302EA"/>
    <w:rsid w:val="00232491"/>
    <w:rsid w:val="002328A3"/>
    <w:rsid w:val="00233FA7"/>
    <w:rsid w:val="002373FB"/>
    <w:rsid w:val="00242DBA"/>
    <w:rsid w:val="00243B59"/>
    <w:rsid w:val="00243F4B"/>
    <w:rsid w:val="002460A3"/>
    <w:rsid w:val="002463BF"/>
    <w:rsid w:val="00247F36"/>
    <w:rsid w:val="0025050F"/>
    <w:rsid w:val="00251CB9"/>
    <w:rsid w:val="00254331"/>
    <w:rsid w:val="00254AB4"/>
    <w:rsid w:val="002550C0"/>
    <w:rsid w:val="002554CF"/>
    <w:rsid w:val="002556BC"/>
    <w:rsid w:val="00255C44"/>
    <w:rsid w:val="00256BA9"/>
    <w:rsid w:val="002572C6"/>
    <w:rsid w:val="002574AB"/>
    <w:rsid w:val="00257FE7"/>
    <w:rsid w:val="00260411"/>
    <w:rsid w:val="002608F4"/>
    <w:rsid w:val="0026118C"/>
    <w:rsid w:val="00262E40"/>
    <w:rsid w:val="0026358F"/>
    <w:rsid w:val="002649E1"/>
    <w:rsid w:val="00265010"/>
    <w:rsid w:val="00265F86"/>
    <w:rsid w:val="00266443"/>
    <w:rsid w:val="00271A4D"/>
    <w:rsid w:val="00271F6C"/>
    <w:rsid w:val="002730D5"/>
    <w:rsid w:val="002749E1"/>
    <w:rsid w:val="00275460"/>
    <w:rsid w:val="00280474"/>
    <w:rsid w:val="002804E5"/>
    <w:rsid w:val="002807F1"/>
    <w:rsid w:val="00284BB7"/>
    <w:rsid w:val="002867AB"/>
    <w:rsid w:val="002903B3"/>
    <w:rsid w:val="0029212A"/>
    <w:rsid w:val="002925AA"/>
    <w:rsid w:val="0029274F"/>
    <w:rsid w:val="002940C8"/>
    <w:rsid w:val="0029775B"/>
    <w:rsid w:val="00297EA8"/>
    <w:rsid w:val="0029F463"/>
    <w:rsid w:val="002A09AB"/>
    <w:rsid w:val="002A10E9"/>
    <w:rsid w:val="002A113C"/>
    <w:rsid w:val="002A2DAF"/>
    <w:rsid w:val="002A346F"/>
    <w:rsid w:val="002A3DB5"/>
    <w:rsid w:val="002A4C8E"/>
    <w:rsid w:val="002A5DF2"/>
    <w:rsid w:val="002A62F9"/>
    <w:rsid w:val="002A68A3"/>
    <w:rsid w:val="002A6C22"/>
    <w:rsid w:val="002A70D3"/>
    <w:rsid w:val="002B034E"/>
    <w:rsid w:val="002B0BE4"/>
    <w:rsid w:val="002B13BD"/>
    <w:rsid w:val="002B198C"/>
    <w:rsid w:val="002B3BC7"/>
    <w:rsid w:val="002B605D"/>
    <w:rsid w:val="002B62EA"/>
    <w:rsid w:val="002C10AE"/>
    <w:rsid w:val="002C1242"/>
    <w:rsid w:val="002C128E"/>
    <w:rsid w:val="002C1B03"/>
    <w:rsid w:val="002C1CD9"/>
    <w:rsid w:val="002C2A92"/>
    <w:rsid w:val="002C3A18"/>
    <w:rsid w:val="002C3EE4"/>
    <w:rsid w:val="002C4493"/>
    <w:rsid w:val="002C51CA"/>
    <w:rsid w:val="002C69F0"/>
    <w:rsid w:val="002C7E74"/>
    <w:rsid w:val="002D06D8"/>
    <w:rsid w:val="002D08ED"/>
    <w:rsid w:val="002D204A"/>
    <w:rsid w:val="002D23FE"/>
    <w:rsid w:val="002D2DD4"/>
    <w:rsid w:val="002D31FE"/>
    <w:rsid w:val="002D3B5F"/>
    <w:rsid w:val="002D3EAF"/>
    <w:rsid w:val="002D4413"/>
    <w:rsid w:val="002D4541"/>
    <w:rsid w:val="002D4841"/>
    <w:rsid w:val="002D5720"/>
    <w:rsid w:val="002D5F86"/>
    <w:rsid w:val="002D761C"/>
    <w:rsid w:val="002D797F"/>
    <w:rsid w:val="002E0A9C"/>
    <w:rsid w:val="002E1E18"/>
    <w:rsid w:val="002E1F91"/>
    <w:rsid w:val="002E3120"/>
    <w:rsid w:val="002E40F9"/>
    <w:rsid w:val="002E4DC8"/>
    <w:rsid w:val="002E531D"/>
    <w:rsid w:val="002E561C"/>
    <w:rsid w:val="002E5E60"/>
    <w:rsid w:val="002F01D4"/>
    <w:rsid w:val="002F0F5A"/>
    <w:rsid w:val="002F2456"/>
    <w:rsid w:val="002F2930"/>
    <w:rsid w:val="002F2A62"/>
    <w:rsid w:val="002F2E56"/>
    <w:rsid w:val="002F3109"/>
    <w:rsid w:val="002F3FCF"/>
    <w:rsid w:val="002F4A1B"/>
    <w:rsid w:val="002F56BC"/>
    <w:rsid w:val="002F6B5C"/>
    <w:rsid w:val="002F6BCB"/>
    <w:rsid w:val="002F7164"/>
    <w:rsid w:val="003000A3"/>
    <w:rsid w:val="00300ED0"/>
    <w:rsid w:val="00302D57"/>
    <w:rsid w:val="00304108"/>
    <w:rsid w:val="00304969"/>
    <w:rsid w:val="00304DBA"/>
    <w:rsid w:val="003063C6"/>
    <w:rsid w:val="00307097"/>
    <w:rsid w:val="0030728C"/>
    <w:rsid w:val="003073B5"/>
    <w:rsid w:val="003077F4"/>
    <w:rsid w:val="00307A8B"/>
    <w:rsid w:val="0031048E"/>
    <w:rsid w:val="0031147B"/>
    <w:rsid w:val="00312666"/>
    <w:rsid w:val="0031280D"/>
    <w:rsid w:val="00312BCB"/>
    <w:rsid w:val="003150EF"/>
    <w:rsid w:val="003152AE"/>
    <w:rsid w:val="003152E3"/>
    <w:rsid w:val="0031551B"/>
    <w:rsid w:val="003156F8"/>
    <w:rsid w:val="00316357"/>
    <w:rsid w:val="00317FDC"/>
    <w:rsid w:val="00320FC0"/>
    <w:rsid w:val="00322C05"/>
    <w:rsid w:val="003240D0"/>
    <w:rsid w:val="00324464"/>
    <w:rsid w:val="00324E07"/>
    <w:rsid w:val="00325F5F"/>
    <w:rsid w:val="003264EF"/>
    <w:rsid w:val="0032771B"/>
    <w:rsid w:val="003318DA"/>
    <w:rsid w:val="00331BDB"/>
    <w:rsid w:val="0033205A"/>
    <w:rsid w:val="003322AA"/>
    <w:rsid w:val="00334C66"/>
    <w:rsid w:val="003352D1"/>
    <w:rsid w:val="003361D4"/>
    <w:rsid w:val="003366F7"/>
    <w:rsid w:val="00336940"/>
    <w:rsid w:val="0034013D"/>
    <w:rsid w:val="00340EC7"/>
    <w:rsid w:val="003430C9"/>
    <w:rsid w:val="00343AD2"/>
    <w:rsid w:val="00343E9C"/>
    <w:rsid w:val="00344F6C"/>
    <w:rsid w:val="00345AC5"/>
    <w:rsid w:val="003474C1"/>
    <w:rsid w:val="00347829"/>
    <w:rsid w:val="00347DC9"/>
    <w:rsid w:val="00350E13"/>
    <w:rsid w:val="00353EBE"/>
    <w:rsid w:val="00355A52"/>
    <w:rsid w:val="003563A6"/>
    <w:rsid w:val="0035675F"/>
    <w:rsid w:val="00356882"/>
    <w:rsid w:val="00360391"/>
    <w:rsid w:val="003608B3"/>
    <w:rsid w:val="00360932"/>
    <w:rsid w:val="00361CD5"/>
    <w:rsid w:val="00363C51"/>
    <w:rsid w:val="00364CF0"/>
    <w:rsid w:val="003665B6"/>
    <w:rsid w:val="0036750D"/>
    <w:rsid w:val="00367517"/>
    <w:rsid w:val="003718EA"/>
    <w:rsid w:val="003718EE"/>
    <w:rsid w:val="00371BC1"/>
    <w:rsid w:val="00371CA1"/>
    <w:rsid w:val="00372E58"/>
    <w:rsid w:val="003736B3"/>
    <w:rsid w:val="00373708"/>
    <w:rsid w:val="00373C89"/>
    <w:rsid w:val="0037406F"/>
    <w:rsid w:val="00374498"/>
    <w:rsid w:val="00374ABC"/>
    <w:rsid w:val="003755B5"/>
    <w:rsid w:val="00375641"/>
    <w:rsid w:val="00377152"/>
    <w:rsid w:val="003778D3"/>
    <w:rsid w:val="00377AE9"/>
    <w:rsid w:val="003805EC"/>
    <w:rsid w:val="00380BDF"/>
    <w:rsid w:val="00380F85"/>
    <w:rsid w:val="00381B2C"/>
    <w:rsid w:val="00386469"/>
    <w:rsid w:val="003908E1"/>
    <w:rsid w:val="003916BB"/>
    <w:rsid w:val="00392B32"/>
    <w:rsid w:val="003935E6"/>
    <w:rsid w:val="0039401C"/>
    <w:rsid w:val="00394591"/>
    <w:rsid w:val="0039503A"/>
    <w:rsid w:val="00395228"/>
    <w:rsid w:val="003A0BEF"/>
    <w:rsid w:val="003A1293"/>
    <w:rsid w:val="003A1948"/>
    <w:rsid w:val="003A1B43"/>
    <w:rsid w:val="003A25C5"/>
    <w:rsid w:val="003A2F8D"/>
    <w:rsid w:val="003A31FF"/>
    <w:rsid w:val="003A383A"/>
    <w:rsid w:val="003A4ECE"/>
    <w:rsid w:val="003A56F6"/>
    <w:rsid w:val="003B0BC5"/>
    <w:rsid w:val="003B1152"/>
    <w:rsid w:val="003B189F"/>
    <w:rsid w:val="003B200E"/>
    <w:rsid w:val="003B2495"/>
    <w:rsid w:val="003B53CD"/>
    <w:rsid w:val="003B5CDD"/>
    <w:rsid w:val="003B7F92"/>
    <w:rsid w:val="003C0311"/>
    <w:rsid w:val="003C0C75"/>
    <w:rsid w:val="003C1B72"/>
    <w:rsid w:val="003C20C9"/>
    <w:rsid w:val="003C211E"/>
    <w:rsid w:val="003C3B38"/>
    <w:rsid w:val="003C4B87"/>
    <w:rsid w:val="003C54E6"/>
    <w:rsid w:val="003C683D"/>
    <w:rsid w:val="003C718D"/>
    <w:rsid w:val="003C798E"/>
    <w:rsid w:val="003C7BE3"/>
    <w:rsid w:val="003C7DCA"/>
    <w:rsid w:val="003D0259"/>
    <w:rsid w:val="003D0697"/>
    <w:rsid w:val="003D07C1"/>
    <w:rsid w:val="003D1466"/>
    <w:rsid w:val="003D1BC5"/>
    <w:rsid w:val="003D29D8"/>
    <w:rsid w:val="003D312C"/>
    <w:rsid w:val="003D37E1"/>
    <w:rsid w:val="003D3911"/>
    <w:rsid w:val="003D3E67"/>
    <w:rsid w:val="003D5BCA"/>
    <w:rsid w:val="003D5C64"/>
    <w:rsid w:val="003D7BF4"/>
    <w:rsid w:val="003DF3E2"/>
    <w:rsid w:val="003E02B4"/>
    <w:rsid w:val="003E105B"/>
    <w:rsid w:val="003E12B6"/>
    <w:rsid w:val="003E221C"/>
    <w:rsid w:val="003E29CD"/>
    <w:rsid w:val="003E38A1"/>
    <w:rsid w:val="003E3A35"/>
    <w:rsid w:val="003E4393"/>
    <w:rsid w:val="003E4EB1"/>
    <w:rsid w:val="003E5884"/>
    <w:rsid w:val="003E5BA5"/>
    <w:rsid w:val="003E5F98"/>
    <w:rsid w:val="003E77EB"/>
    <w:rsid w:val="003F02F1"/>
    <w:rsid w:val="003F2BFE"/>
    <w:rsid w:val="003F3C08"/>
    <w:rsid w:val="003F3F7E"/>
    <w:rsid w:val="003F40CE"/>
    <w:rsid w:val="003F4118"/>
    <w:rsid w:val="003F46B0"/>
    <w:rsid w:val="003F4842"/>
    <w:rsid w:val="003F56B9"/>
    <w:rsid w:val="003F599D"/>
    <w:rsid w:val="003F675D"/>
    <w:rsid w:val="003FDFB5"/>
    <w:rsid w:val="004006E5"/>
    <w:rsid w:val="00400FED"/>
    <w:rsid w:val="00401755"/>
    <w:rsid w:val="00402382"/>
    <w:rsid w:val="004033A3"/>
    <w:rsid w:val="004040CE"/>
    <w:rsid w:val="00406628"/>
    <w:rsid w:val="00407F30"/>
    <w:rsid w:val="00410195"/>
    <w:rsid w:val="0041040B"/>
    <w:rsid w:val="004121CD"/>
    <w:rsid w:val="0041242B"/>
    <w:rsid w:val="004137CE"/>
    <w:rsid w:val="00414C3E"/>
    <w:rsid w:val="00415DF4"/>
    <w:rsid w:val="004165C7"/>
    <w:rsid w:val="00416722"/>
    <w:rsid w:val="00416913"/>
    <w:rsid w:val="00416BEC"/>
    <w:rsid w:val="00417105"/>
    <w:rsid w:val="00417A3B"/>
    <w:rsid w:val="00417D8A"/>
    <w:rsid w:val="00420E39"/>
    <w:rsid w:val="00424743"/>
    <w:rsid w:val="00425935"/>
    <w:rsid w:val="00427189"/>
    <w:rsid w:val="00430FAB"/>
    <w:rsid w:val="004311E7"/>
    <w:rsid w:val="004318A9"/>
    <w:rsid w:val="004324E8"/>
    <w:rsid w:val="004329C3"/>
    <w:rsid w:val="00432E96"/>
    <w:rsid w:val="00432F98"/>
    <w:rsid w:val="00432FFD"/>
    <w:rsid w:val="00433240"/>
    <w:rsid w:val="00433BF1"/>
    <w:rsid w:val="00434341"/>
    <w:rsid w:val="00435836"/>
    <w:rsid w:val="004374F8"/>
    <w:rsid w:val="00440BAB"/>
    <w:rsid w:val="00440BB4"/>
    <w:rsid w:val="0044163E"/>
    <w:rsid w:val="004429BA"/>
    <w:rsid w:val="00443AEF"/>
    <w:rsid w:val="004442DF"/>
    <w:rsid w:val="004446B8"/>
    <w:rsid w:val="00444EC4"/>
    <w:rsid w:val="004467A8"/>
    <w:rsid w:val="004479C2"/>
    <w:rsid w:val="0045261B"/>
    <w:rsid w:val="00452A13"/>
    <w:rsid w:val="00452FD5"/>
    <w:rsid w:val="00453ED1"/>
    <w:rsid w:val="004548FF"/>
    <w:rsid w:val="00454AE0"/>
    <w:rsid w:val="00455358"/>
    <w:rsid w:val="004553BD"/>
    <w:rsid w:val="0045759A"/>
    <w:rsid w:val="00457950"/>
    <w:rsid w:val="00461868"/>
    <w:rsid w:val="00462204"/>
    <w:rsid w:val="00463ED0"/>
    <w:rsid w:val="00466426"/>
    <w:rsid w:val="004668F5"/>
    <w:rsid w:val="0046734A"/>
    <w:rsid w:val="00467EC2"/>
    <w:rsid w:val="0047092E"/>
    <w:rsid w:val="00470ABB"/>
    <w:rsid w:val="00473326"/>
    <w:rsid w:val="00476411"/>
    <w:rsid w:val="0047691A"/>
    <w:rsid w:val="00477573"/>
    <w:rsid w:val="004802E4"/>
    <w:rsid w:val="00481301"/>
    <w:rsid w:val="00482011"/>
    <w:rsid w:val="00484983"/>
    <w:rsid w:val="004877D6"/>
    <w:rsid w:val="00487DE2"/>
    <w:rsid w:val="00491BBB"/>
    <w:rsid w:val="00491CEC"/>
    <w:rsid w:val="00492ECB"/>
    <w:rsid w:val="00492FE1"/>
    <w:rsid w:val="00494C9F"/>
    <w:rsid w:val="00495EC4"/>
    <w:rsid w:val="00496350"/>
    <w:rsid w:val="00496395"/>
    <w:rsid w:val="004966A9"/>
    <w:rsid w:val="00496834"/>
    <w:rsid w:val="00496B79"/>
    <w:rsid w:val="00496C2A"/>
    <w:rsid w:val="00497218"/>
    <w:rsid w:val="004A0F5E"/>
    <w:rsid w:val="004A1B79"/>
    <w:rsid w:val="004A3148"/>
    <w:rsid w:val="004A4068"/>
    <w:rsid w:val="004A60EF"/>
    <w:rsid w:val="004A6DA6"/>
    <w:rsid w:val="004A6F93"/>
    <w:rsid w:val="004A6FD0"/>
    <w:rsid w:val="004A721E"/>
    <w:rsid w:val="004B077D"/>
    <w:rsid w:val="004B0B9E"/>
    <w:rsid w:val="004B24C2"/>
    <w:rsid w:val="004B2A67"/>
    <w:rsid w:val="004B4C92"/>
    <w:rsid w:val="004B6A02"/>
    <w:rsid w:val="004C08EA"/>
    <w:rsid w:val="004C10DB"/>
    <w:rsid w:val="004C1398"/>
    <w:rsid w:val="004C2047"/>
    <w:rsid w:val="004C3259"/>
    <w:rsid w:val="004C4A28"/>
    <w:rsid w:val="004C5B7A"/>
    <w:rsid w:val="004C5C67"/>
    <w:rsid w:val="004C5E4B"/>
    <w:rsid w:val="004C6167"/>
    <w:rsid w:val="004C6847"/>
    <w:rsid w:val="004C767A"/>
    <w:rsid w:val="004C76A6"/>
    <w:rsid w:val="004C77F8"/>
    <w:rsid w:val="004D0202"/>
    <w:rsid w:val="004D237B"/>
    <w:rsid w:val="004D2A91"/>
    <w:rsid w:val="004D355E"/>
    <w:rsid w:val="004D7042"/>
    <w:rsid w:val="004D757D"/>
    <w:rsid w:val="004E068B"/>
    <w:rsid w:val="004E09B1"/>
    <w:rsid w:val="004E0B61"/>
    <w:rsid w:val="004E27EB"/>
    <w:rsid w:val="004E33DF"/>
    <w:rsid w:val="004E41EC"/>
    <w:rsid w:val="004E435C"/>
    <w:rsid w:val="004E54E7"/>
    <w:rsid w:val="004E5C41"/>
    <w:rsid w:val="004E6B3C"/>
    <w:rsid w:val="004F00BC"/>
    <w:rsid w:val="004F2C3B"/>
    <w:rsid w:val="004F2F27"/>
    <w:rsid w:val="004F3140"/>
    <w:rsid w:val="004F3715"/>
    <w:rsid w:val="004F3C73"/>
    <w:rsid w:val="004F4921"/>
    <w:rsid w:val="004F5B32"/>
    <w:rsid w:val="004F60BE"/>
    <w:rsid w:val="004F6838"/>
    <w:rsid w:val="00500B6C"/>
    <w:rsid w:val="00500F46"/>
    <w:rsid w:val="00500FDD"/>
    <w:rsid w:val="005011AD"/>
    <w:rsid w:val="00504DBF"/>
    <w:rsid w:val="00504E9B"/>
    <w:rsid w:val="00504F4B"/>
    <w:rsid w:val="0050589E"/>
    <w:rsid w:val="00505D58"/>
    <w:rsid w:val="00511350"/>
    <w:rsid w:val="005115F1"/>
    <w:rsid w:val="00512FE7"/>
    <w:rsid w:val="00513184"/>
    <w:rsid w:val="005131EE"/>
    <w:rsid w:val="00513A00"/>
    <w:rsid w:val="00513BDA"/>
    <w:rsid w:val="00514F27"/>
    <w:rsid w:val="00514F92"/>
    <w:rsid w:val="00515766"/>
    <w:rsid w:val="00515DF6"/>
    <w:rsid w:val="00515F44"/>
    <w:rsid w:val="005166BA"/>
    <w:rsid w:val="0051707A"/>
    <w:rsid w:val="00517B5A"/>
    <w:rsid w:val="00521235"/>
    <w:rsid w:val="00522442"/>
    <w:rsid w:val="0052277E"/>
    <w:rsid w:val="005233F8"/>
    <w:rsid w:val="005234B4"/>
    <w:rsid w:val="00524888"/>
    <w:rsid w:val="00524A59"/>
    <w:rsid w:val="00527601"/>
    <w:rsid w:val="00527D87"/>
    <w:rsid w:val="005302F8"/>
    <w:rsid w:val="00531189"/>
    <w:rsid w:val="00532E0A"/>
    <w:rsid w:val="00533914"/>
    <w:rsid w:val="00533C32"/>
    <w:rsid w:val="00535DF0"/>
    <w:rsid w:val="005360BD"/>
    <w:rsid w:val="00537B2D"/>
    <w:rsid w:val="00540ADD"/>
    <w:rsid w:val="00540BD2"/>
    <w:rsid w:val="00541A0D"/>
    <w:rsid w:val="00542058"/>
    <w:rsid w:val="0054233A"/>
    <w:rsid w:val="00542389"/>
    <w:rsid w:val="00544C36"/>
    <w:rsid w:val="00544F3E"/>
    <w:rsid w:val="00545184"/>
    <w:rsid w:val="00545DFA"/>
    <w:rsid w:val="00550824"/>
    <w:rsid w:val="005515A4"/>
    <w:rsid w:val="005525A8"/>
    <w:rsid w:val="005525D9"/>
    <w:rsid w:val="005536A3"/>
    <w:rsid w:val="005560F8"/>
    <w:rsid w:val="00557CC6"/>
    <w:rsid w:val="005603AC"/>
    <w:rsid w:val="005606AB"/>
    <w:rsid w:val="00561331"/>
    <w:rsid w:val="00561DA3"/>
    <w:rsid w:val="00562933"/>
    <w:rsid w:val="00563052"/>
    <w:rsid w:val="005642D0"/>
    <w:rsid w:val="00564C79"/>
    <w:rsid w:val="00565176"/>
    <w:rsid w:val="00565487"/>
    <w:rsid w:val="005656F9"/>
    <w:rsid w:val="00570739"/>
    <w:rsid w:val="00571DA0"/>
    <w:rsid w:val="00572FFD"/>
    <w:rsid w:val="00573914"/>
    <w:rsid w:val="00573B94"/>
    <w:rsid w:val="00575DA3"/>
    <w:rsid w:val="005770A4"/>
    <w:rsid w:val="00577D12"/>
    <w:rsid w:val="005835A4"/>
    <w:rsid w:val="00583BF8"/>
    <w:rsid w:val="005841DB"/>
    <w:rsid w:val="005866F9"/>
    <w:rsid w:val="00586A3B"/>
    <w:rsid w:val="00586BBF"/>
    <w:rsid w:val="005878C3"/>
    <w:rsid w:val="00587AA4"/>
    <w:rsid w:val="00587C39"/>
    <w:rsid w:val="00587D14"/>
    <w:rsid w:val="005902EB"/>
    <w:rsid w:val="00591132"/>
    <w:rsid w:val="00591ADA"/>
    <w:rsid w:val="005927A6"/>
    <w:rsid w:val="0059359E"/>
    <w:rsid w:val="00594B91"/>
    <w:rsid w:val="0059635F"/>
    <w:rsid w:val="00596D42"/>
    <w:rsid w:val="005A14C6"/>
    <w:rsid w:val="005A2671"/>
    <w:rsid w:val="005A2F3D"/>
    <w:rsid w:val="005A318C"/>
    <w:rsid w:val="005A3A70"/>
    <w:rsid w:val="005A3C62"/>
    <w:rsid w:val="005A429D"/>
    <w:rsid w:val="005A44BB"/>
    <w:rsid w:val="005A550B"/>
    <w:rsid w:val="005A5806"/>
    <w:rsid w:val="005A5B6C"/>
    <w:rsid w:val="005A702C"/>
    <w:rsid w:val="005B407B"/>
    <w:rsid w:val="005B42B5"/>
    <w:rsid w:val="005B46A9"/>
    <w:rsid w:val="005B5612"/>
    <w:rsid w:val="005B6B54"/>
    <w:rsid w:val="005B6DD4"/>
    <w:rsid w:val="005B7197"/>
    <w:rsid w:val="005C1342"/>
    <w:rsid w:val="005C1B16"/>
    <w:rsid w:val="005C1FDA"/>
    <w:rsid w:val="005C27DB"/>
    <w:rsid w:val="005C3590"/>
    <w:rsid w:val="005C43C4"/>
    <w:rsid w:val="005C5E3E"/>
    <w:rsid w:val="005C5F87"/>
    <w:rsid w:val="005C6151"/>
    <w:rsid w:val="005C7DFD"/>
    <w:rsid w:val="005D0007"/>
    <w:rsid w:val="005D2CA1"/>
    <w:rsid w:val="005D3876"/>
    <w:rsid w:val="005D4CAA"/>
    <w:rsid w:val="005D641B"/>
    <w:rsid w:val="005DF5CA"/>
    <w:rsid w:val="005E1EE2"/>
    <w:rsid w:val="005E39AA"/>
    <w:rsid w:val="005E3D8E"/>
    <w:rsid w:val="005E4372"/>
    <w:rsid w:val="005E4485"/>
    <w:rsid w:val="005E4992"/>
    <w:rsid w:val="005E4D2F"/>
    <w:rsid w:val="005E602F"/>
    <w:rsid w:val="005E7042"/>
    <w:rsid w:val="005E78B3"/>
    <w:rsid w:val="005F0438"/>
    <w:rsid w:val="005F07C5"/>
    <w:rsid w:val="005F1A09"/>
    <w:rsid w:val="005F311D"/>
    <w:rsid w:val="005F40E5"/>
    <w:rsid w:val="005F40F7"/>
    <w:rsid w:val="005F4BDF"/>
    <w:rsid w:val="005F54A3"/>
    <w:rsid w:val="005F60DC"/>
    <w:rsid w:val="005F7292"/>
    <w:rsid w:val="005F7925"/>
    <w:rsid w:val="00602439"/>
    <w:rsid w:val="0060259A"/>
    <w:rsid w:val="0060340E"/>
    <w:rsid w:val="006039A2"/>
    <w:rsid w:val="00604DEB"/>
    <w:rsid w:val="00605222"/>
    <w:rsid w:val="0060547B"/>
    <w:rsid w:val="00605FE6"/>
    <w:rsid w:val="00606346"/>
    <w:rsid w:val="00606F68"/>
    <w:rsid w:val="0060775B"/>
    <w:rsid w:val="00610349"/>
    <w:rsid w:val="006114F4"/>
    <w:rsid w:val="00611B79"/>
    <w:rsid w:val="0061205C"/>
    <w:rsid w:val="006123DE"/>
    <w:rsid w:val="00612983"/>
    <w:rsid w:val="00612DD2"/>
    <w:rsid w:val="00615A3D"/>
    <w:rsid w:val="00616762"/>
    <w:rsid w:val="00616C58"/>
    <w:rsid w:val="006176BC"/>
    <w:rsid w:val="0061771B"/>
    <w:rsid w:val="006202ED"/>
    <w:rsid w:val="00620595"/>
    <w:rsid w:val="00620675"/>
    <w:rsid w:val="00621309"/>
    <w:rsid w:val="00621330"/>
    <w:rsid w:val="006216F9"/>
    <w:rsid w:val="00621B50"/>
    <w:rsid w:val="006222CA"/>
    <w:rsid w:val="0062396F"/>
    <w:rsid w:val="00625BA7"/>
    <w:rsid w:val="006268E8"/>
    <w:rsid w:val="00627AAB"/>
    <w:rsid w:val="00627DFE"/>
    <w:rsid w:val="006303EA"/>
    <w:rsid w:val="00630486"/>
    <w:rsid w:val="00631249"/>
    <w:rsid w:val="0063141E"/>
    <w:rsid w:val="006335C7"/>
    <w:rsid w:val="00634C9F"/>
    <w:rsid w:val="00634D18"/>
    <w:rsid w:val="00634D4A"/>
    <w:rsid w:val="00636932"/>
    <w:rsid w:val="00636CF3"/>
    <w:rsid w:val="006406DB"/>
    <w:rsid w:val="006408AB"/>
    <w:rsid w:val="0064441F"/>
    <w:rsid w:val="00646333"/>
    <w:rsid w:val="00650D9F"/>
    <w:rsid w:val="00651255"/>
    <w:rsid w:val="00652A96"/>
    <w:rsid w:val="0065356F"/>
    <w:rsid w:val="00656D6D"/>
    <w:rsid w:val="00657B8F"/>
    <w:rsid w:val="00661A6D"/>
    <w:rsid w:val="00663A1E"/>
    <w:rsid w:val="00663DA0"/>
    <w:rsid w:val="00664728"/>
    <w:rsid w:val="0066479D"/>
    <w:rsid w:val="00664F81"/>
    <w:rsid w:val="00665A67"/>
    <w:rsid w:val="00666D36"/>
    <w:rsid w:val="00671F6E"/>
    <w:rsid w:val="00672F68"/>
    <w:rsid w:val="00673B20"/>
    <w:rsid w:val="00673C1C"/>
    <w:rsid w:val="00673FD6"/>
    <w:rsid w:val="00674373"/>
    <w:rsid w:val="00675B38"/>
    <w:rsid w:val="00676268"/>
    <w:rsid w:val="0068030A"/>
    <w:rsid w:val="006821B2"/>
    <w:rsid w:val="0068528B"/>
    <w:rsid w:val="00687A8A"/>
    <w:rsid w:val="00690BF5"/>
    <w:rsid w:val="00690CC6"/>
    <w:rsid w:val="00691BA1"/>
    <w:rsid w:val="00693106"/>
    <w:rsid w:val="0069348C"/>
    <w:rsid w:val="0069356C"/>
    <w:rsid w:val="00694929"/>
    <w:rsid w:val="00694AE3"/>
    <w:rsid w:val="00695979"/>
    <w:rsid w:val="00695E91"/>
    <w:rsid w:val="0069DDC7"/>
    <w:rsid w:val="006A0580"/>
    <w:rsid w:val="006A1600"/>
    <w:rsid w:val="006A1A67"/>
    <w:rsid w:val="006A28E1"/>
    <w:rsid w:val="006A3877"/>
    <w:rsid w:val="006A4A4D"/>
    <w:rsid w:val="006A7843"/>
    <w:rsid w:val="006A7E93"/>
    <w:rsid w:val="006A7F44"/>
    <w:rsid w:val="006B087A"/>
    <w:rsid w:val="006B106E"/>
    <w:rsid w:val="006B16E4"/>
    <w:rsid w:val="006B1904"/>
    <w:rsid w:val="006B40CE"/>
    <w:rsid w:val="006B4926"/>
    <w:rsid w:val="006B4EAA"/>
    <w:rsid w:val="006B50D3"/>
    <w:rsid w:val="006B6916"/>
    <w:rsid w:val="006B694D"/>
    <w:rsid w:val="006B7E70"/>
    <w:rsid w:val="006C2446"/>
    <w:rsid w:val="006C3020"/>
    <w:rsid w:val="006C34BE"/>
    <w:rsid w:val="006C3523"/>
    <w:rsid w:val="006C42E8"/>
    <w:rsid w:val="006C5ADD"/>
    <w:rsid w:val="006C5C4C"/>
    <w:rsid w:val="006C5DFA"/>
    <w:rsid w:val="006D2859"/>
    <w:rsid w:val="006D5749"/>
    <w:rsid w:val="006D5987"/>
    <w:rsid w:val="006D5CF9"/>
    <w:rsid w:val="006D637C"/>
    <w:rsid w:val="006D653D"/>
    <w:rsid w:val="006E106B"/>
    <w:rsid w:val="006E261D"/>
    <w:rsid w:val="006E5853"/>
    <w:rsid w:val="006E6269"/>
    <w:rsid w:val="006F05BD"/>
    <w:rsid w:val="006F0F61"/>
    <w:rsid w:val="006F13D4"/>
    <w:rsid w:val="006F25EB"/>
    <w:rsid w:val="006F2BC8"/>
    <w:rsid w:val="006F4B6D"/>
    <w:rsid w:val="006F5C03"/>
    <w:rsid w:val="00700F8B"/>
    <w:rsid w:val="00701691"/>
    <w:rsid w:val="0070239A"/>
    <w:rsid w:val="00702EA7"/>
    <w:rsid w:val="00702F63"/>
    <w:rsid w:val="00703069"/>
    <w:rsid w:val="007034C4"/>
    <w:rsid w:val="00705282"/>
    <w:rsid w:val="0070537F"/>
    <w:rsid w:val="0070644A"/>
    <w:rsid w:val="00707320"/>
    <w:rsid w:val="00707545"/>
    <w:rsid w:val="00707E54"/>
    <w:rsid w:val="00710545"/>
    <w:rsid w:val="00710C21"/>
    <w:rsid w:val="0071377B"/>
    <w:rsid w:val="007142F2"/>
    <w:rsid w:val="00714A91"/>
    <w:rsid w:val="00714E62"/>
    <w:rsid w:val="00715904"/>
    <w:rsid w:val="00716490"/>
    <w:rsid w:val="007222EB"/>
    <w:rsid w:val="00723A49"/>
    <w:rsid w:val="00723BDA"/>
    <w:rsid w:val="00725707"/>
    <w:rsid w:val="00725E55"/>
    <w:rsid w:val="007267DF"/>
    <w:rsid w:val="00726A61"/>
    <w:rsid w:val="0072719A"/>
    <w:rsid w:val="0073181D"/>
    <w:rsid w:val="00731A61"/>
    <w:rsid w:val="00733DF5"/>
    <w:rsid w:val="00734F03"/>
    <w:rsid w:val="00735527"/>
    <w:rsid w:val="00737400"/>
    <w:rsid w:val="0073764C"/>
    <w:rsid w:val="00737F48"/>
    <w:rsid w:val="00740E7E"/>
    <w:rsid w:val="00742012"/>
    <w:rsid w:val="007427C2"/>
    <w:rsid w:val="00743010"/>
    <w:rsid w:val="00743489"/>
    <w:rsid w:val="00744C83"/>
    <w:rsid w:val="00745152"/>
    <w:rsid w:val="00745638"/>
    <w:rsid w:val="007463EF"/>
    <w:rsid w:val="0075049B"/>
    <w:rsid w:val="0075106C"/>
    <w:rsid w:val="0075189A"/>
    <w:rsid w:val="00751A23"/>
    <w:rsid w:val="007532D5"/>
    <w:rsid w:val="0075478F"/>
    <w:rsid w:val="00755731"/>
    <w:rsid w:val="00755FA0"/>
    <w:rsid w:val="00760443"/>
    <w:rsid w:val="00761320"/>
    <w:rsid w:val="00762B4E"/>
    <w:rsid w:val="00764D69"/>
    <w:rsid w:val="00765623"/>
    <w:rsid w:val="00765B2D"/>
    <w:rsid w:val="00765B47"/>
    <w:rsid w:val="00766381"/>
    <w:rsid w:val="007665A2"/>
    <w:rsid w:val="00766EE2"/>
    <w:rsid w:val="007704AC"/>
    <w:rsid w:val="007758F7"/>
    <w:rsid w:val="00777DDC"/>
    <w:rsid w:val="00777FDA"/>
    <w:rsid w:val="00780151"/>
    <w:rsid w:val="007803B6"/>
    <w:rsid w:val="007807C3"/>
    <w:rsid w:val="0078086F"/>
    <w:rsid w:val="00780A19"/>
    <w:rsid w:val="007813BE"/>
    <w:rsid w:val="00781E84"/>
    <w:rsid w:val="00782ACB"/>
    <w:rsid w:val="00784162"/>
    <w:rsid w:val="007845D8"/>
    <w:rsid w:val="0078716D"/>
    <w:rsid w:val="00790C94"/>
    <w:rsid w:val="00790E18"/>
    <w:rsid w:val="0079162A"/>
    <w:rsid w:val="00791AEB"/>
    <w:rsid w:val="007922CE"/>
    <w:rsid w:val="00793C09"/>
    <w:rsid w:val="00793D8D"/>
    <w:rsid w:val="00795EB4"/>
    <w:rsid w:val="0079665A"/>
    <w:rsid w:val="0079692D"/>
    <w:rsid w:val="007A08ED"/>
    <w:rsid w:val="007A24DC"/>
    <w:rsid w:val="007A3201"/>
    <w:rsid w:val="007A3736"/>
    <w:rsid w:val="007A37A5"/>
    <w:rsid w:val="007A4D8F"/>
    <w:rsid w:val="007A723D"/>
    <w:rsid w:val="007A76F0"/>
    <w:rsid w:val="007B14B9"/>
    <w:rsid w:val="007B22F5"/>
    <w:rsid w:val="007B28B9"/>
    <w:rsid w:val="007B2F40"/>
    <w:rsid w:val="007B39C3"/>
    <w:rsid w:val="007B4541"/>
    <w:rsid w:val="007C0C7A"/>
    <w:rsid w:val="007C0C9A"/>
    <w:rsid w:val="007C291D"/>
    <w:rsid w:val="007C368A"/>
    <w:rsid w:val="007C4108"/>
    <w:rsid w:val="007C4B1C"/>
    <w:rsid w:val="007C5CB7"/>
    <w:rsid w:val="007C62AA"/>
    <w:rsid w:val="007C7419"/>
    <w:rsid w:val="007C7A6C"/>
    <w:rsid w:val="007C7EF2"/>
    <w:rsid w:val="007C7FE9"/>
    <w:rsid w:val="007D1352"/>
    <w:rsid w:val="007D311B"/>
    <w:rsid w:val="007D3ED3"/>
    <w:rsid w:val="007D4A64"/>
    <w:rsid w:val="007D5F9B"/>
    <w:rsid w:val="007D65F4"/>
    <w:rsid w:val="007D6FAC"/>
    <w:rsid w:val="007D790F"/>
    <w:rsid w:val="007E0FFB"/>
    <w:rsid w:val="007E187C"/>
    <w:rsid w:val="007E1FED"/>
    <w:rsid w:val="007E2A74"/>
    <w:rsid w:val="007E2D63"/>
    <w:rsid w:val="007E6C84"/>
    <w:rsid w:val="007E79AF"/>
    <w:rsid w:val="007F0151"/>
    <w:rsid w:val="007F0909"/>
    <w:rsid w:val="007F0920"/>
    <w:rsid w:val="007F1235"/>
    <w:rsid w:val="007F13F6"/>
    <w:rsid w:val="007F1EED"/>
    <w:rsid w:val="007F216C"/>
    <w:rsid w:val="007F5166"/>
    <w:rsid w:val="007F64A1"/>
    <w:rsid w:val="007F6AD9"/>
    <w:rsid w:val="007F753B"/>
    <w:rsid w:val="008013BB"/>
    <w:rsid w:val="00801FC0"/>
    <w:rsid w:val="0080218C"/>
    <w:rsid w:val="0080275E"/>
    <w:rsid w:val="00802E6C"/>
    <w:rsid w:val="0080411E"/>
    <w:rsid w:val="00804FCA"/>
    <w:rsid w:val="00805A22"/>
    <w:rsid w:val="00806593"/>
    <w:rsid w:val="008073FC"/>
    <w:rsid w:val="00807EA2"/>
    <w:rsid w:val="00810AD4"/>
    <w:rsid w:val="0081106D"/>
    <w:rsid w:val="00811788"/>
    <w:rsid w:val="00813671"/>
    <w:rsid w:val="00813D7D"/>
    <w:rsid w:val="00813DE3"/>
    <w:rsid w:val="008141BC"/>
    <w:rsid w:val="00815107"/>
    <w:rsid w:val="00815586"/>
    <w:rsid w:val="008168CC"/>
    <w:rsid w:val="00821555"/>
    <w:rsid w:val="00821B1F"/>
    <w:rsid w:val="0082296C"/>
    <w:rsid w:val="00823071"/>
    <w:rsid w:val="00823A9D"/>
    <w:rsid w:val="0082415A"/>
    <w:rsid w:val="00824218"/>
    <w:rsid w:val="008242AC"/>
    <w:rsid w:val="00824A95"/>
    <w:rsid w:val="00824F02"/>
    <w:rsid w:val="008269AF"/>
    <w:rsid w:val="00827D30"/>
    <w:rsid w:val="008317B0"/>
    <w:rsid w:val="008318B2"/>
    <w:rsid w:val="00831C72"/>
    <w:rsid w:val="00834B22"/>
    <w:rsid w:val="00835E04"/>
    <w:rsid w:val="00836912"/>
    <w:rsid w:val="008374F5"/>
    <w:rsid w:val="00840238"/>
    <w:rsid w:val="00840D4D"/>
    <w:rsid w:val="00841AD9"/>
    <w:rsid w:val="00842A80"/>
    <w:rsid w:val="00842C13"/>
    <w:rsid w:val="0084382F"/>
    <w:rsid w:val="00843868"/>
    <w:rsid w:val="00843A67"/>
    <w:rsid w:val="00844E2A"/>
    <w:rsid w:val="00845252"/>
    <w:rsid w:val="008505B9"/>
    <w:rsid w:val="008514D0"/>
    <w:rsid w:val="00853F8D"/>
    <w:rsid w:val="00853FCF"/>
    <w:rsid w:val="00854B77"/>
    <w:rsid w:val="008551F6"/>
    <w:rsid w:val="00855AE2"/>
    <w:rsid w:val="00855BC1"/>
    <w:rsid w:val="00855E4A"/>
    <w:rsid w:val="00856373"/>
    <w:rsid w:val="00857A54"/>
    <w:rsid w:val="00860E20"/>
    <w:rsid w:val="00861314"/>
    <w:rsid w:val="008633C8"/>
    <w:rsid w:val="00864256"/>
    <w:rsid w:val="008647CA"/>
    <w:rsid w:val="0086485B"/>
    <w:rsid w:val="0086612A"/>
    <w:rsid w:val="008674DF"/>
    <w:rsid w:val="008678E9"/>
    <w:rsid w:val="0086794A"/>
    <w:rsid w:val="00867E83"/>
    <w:rsid w:val="008704FF"/>
    <w:rsid w:val="008731DB"/>
    <w:rsid w:val="00874205"/>
    <w:rsid w:val="008749FB"/>
    <w:rsid w:val="00874E30"/>
    <w:rsid w:val="00875410"/>
    <w:rsid w:val="00875804"/>
    <w:rsid w:val="00875B66"/>
    <w:rsid w:val="008761F8"/>
    <w:rsid w:val="008763FB"/>
    <w:rsid w:val="0087649E"/>
    <w:rsid w:val="00877E7D"/>
    <w:rsid w:val="008808E7"/>
    <w:rsid w:val="008813A2"/>
    <w:rsid w:val="00881F0F"/>
    <w:rsid w:val="0088209F"/>
    <w:rsid w:val="00882276"/>
    <w:rsid w:val="00884202"/>
    <w:rsid w:val="008848DE"/>
    <w:rsid w:val="00884969"/>
    <w:rsid w:val="00885263"/>
    <w:rsid w:val="0088534F"/>
    <w:rsid w:val="00885916"/>
    <w:rsid w:val="00885BB1"/>
    <w:rsid w:val="00886116"/>
    <w:rsid w:val="00886ADF"/>
    <w:rsid w:val="00886B43"/>
    <w:rsid w:val="00886FEF"/>
    <w:rsid w:val="00887948"/>
    <w:rsid w:val="00887F97"/>
    <w:rsid w:val="00890418"/>
    <w:rsid w:val="00895606"/>
    <w:rsid w:val="0089784B"/>
    <w:rsid w:val="0089933E"/>
    <w:rsid w:val="008A1C81"/>
    <w:rsid w:val="008A29A4"/>
    <w:rsid w:val="008A32B1"/>
    <w:rsid w:val="008A4392"/>
    <w:rsid w:val="008A4E4E"/>
    <w:rsid w:val="008A5A35"/>
    <w:rsid w:val="008B1332"/>
    <w:rsid w:val="008B1491"/>
    <w:rsid w:val="008B1E67"/>
    <w:rsid w:val="008B2D1D"/>
    <w:rsid w:val="008B3BEE"/>
    <w:rsid w:val="008B4616"/>
    <w:rsid w:val="008B49AB"/>
    <w:rsid w:val="008B621E"/>
    <w:rsid w:val="008B724E"/>
    <w:rsid w:val="008C0B80"/>
    <w:rsid w:val="008C0FFF"/>
    <w:rsid w:val="008C2F79"/>
    <w:rsid w:val="008C3383"/>
    <w:rsid w:val="008C41F2"/>
    <w:rsid w:val="008C5F17"/>
    <w:rsid w:val="008D0945"/>
    <w:rsid w:val="008D3C4E"/>
    <w:rsid w:val="008D4967"/>
    <w:rsid w:val="008D4CFC"/>
    <w:rsid w:val="008D511E"/>
    <w:rsid w:val="008D5BCC"/>
    <w:rsid w:val="008D63AD"/>
    <w:rsid w:val="008D70B7"/>
    <w:rsid w:val="008D73F2"/>
    <w:rsid w:val="008E1012"/>
    <w:rsid w:val="008E14A6"/>
    <w:rsid w:val="008E1508"/>
    <w:rsid w:val="008E159B"/>
    <w:rsid w:val="008E44DD"/>
    <w:rsid w:val="008E44FF"/>
    <w:rsid w:val="008E4DD3"/>
    <w:rsid w:val="008E5C54"/>
    <w:rsid w:val="008E74FC"/>
    <w:rsid w:val="008E7531"/>
    <w:rsid w:val="008F0B4E"/>
    <w:rsid w:val="008F1356"/>
    <w:rsid w:val="008F27C4"/>
    <w:rsid w:val="008F59DB"/>
    <w:rsid w:val="008F5CED"/>
    <w:rsid w:val="008F641D"/>
    <w:rsid w:val="00900AE1"/>
    <w:rsid w:val="009011B1"/>
    <w:rsid w:val="00901EA7"/>
    <w:rsid w:val="00903113"/>
    <w:rsid w:val="00903277"/>
    <w:rsid w:val="0090362F"/>
    <w:rsid w:val="00904A98"/>
    <w:rsid w:val="00905DAF"/>
    <w:rsid w:val="00910055"/>
    <w:rsid w:val="009127C8"/>
    <w:rsid w:val="00912F65"/>
    <w:rsid w:val="00914E1A"/>
    <w:rsid w:val="009216FE"/>
    <w:rsid w:val="0092207B"/>
    <w:rsid w:val="00922C21"/>
    <w:rsid w:val="00922D42"/>
    <w:rsid w:val="00922DBA"/>
    <w:rsid w:val="009234B6"/>
    <w:rsid w:val="00923508"/>
    <w:rsid w:val="00923C56"/>
    <w:rsid w:val="00924228"/>
    <w:rsid w:val="00925DDD"/>
    <w:rsid w:val="00926DCB"/>
    <w:rsid w:val="00926FC6"/>
    <w:rsid w:val="009307D5"/>
    <w:rsid w:val="00930918"/>
    <w:rsid w:val="00930F6F"/>
    <w:rsid w:val="00931E51"/>
    <w:rsid w:val="00931FC3"/>
    <w:rsid w:val="00932AAF"/>
    <w:rsid w:val="00932E1E"/>
    <w:rsid w:val="009330C9"/>
    <w:rsid w:val="00933EAE"/>
    <w:rsid w:val="00934A24"/>
    <w:rsid w:val="0093520D"/>
    <w:rsid w:val="00936F41"/>
    <w:rsid w:val="0094308D"/>
    <w:rsid w:val="00946174"/>
    <w:rsid w:val="00946E2F"/>
    <w:rsid w:val="0094700B"/>
    <w:rsid w:val="00947C65"/>
    <w:rsid w:val="009512F0"/>
    <w:rsid w:val="009515A4"/>
    <w:rsid w:val="009520B4"/>
    <w:rsid w:val="00952463"/>
    <w:rsid w:val="00952F8A"/>
    <w:rsid w:val="009539E5"/>
    <w:rsid w:val="00953A82"/>
    <w:rsid w:val="00953DF4"/>
    <w:rsid w:val="009551C6"/>
    <w:rsid w:val="00956C03"/>
    <w:rsid w:val="00957258"/>
    <w:rsid w:val="009616AB"/>
    <w:rsid w:val="00961B09"/>
    <w:rsid w:val="00962027"/>
    <w:rsid w:val="00962706"/>
    <w:rsid w:val="00962C2E"/>
    <w:rsid w:val="0096338F"/>
    <w:rsid w:val="00966B91"/>
    <w:rsid w:val="009672BD"/>
    <w:rsid w:val="009710B8"/>
    <w:rsid w:val="00973B82"/>
    <w:rsid w:val="009740F0"/>
    <w:rsid w:val="00974465"/>
    <w:rsid w:val="00974D19"/>
    <w:rsid w:val="00975043"/>
    <w:rsid w:val="0097572F"/>
    <w:rsid w:val="00976E7A"/>
    <w:rsid w:val="0097769E"/>
    <w:rsid w:val="00977F6D"/>
    <w:rsid w:val="00982A1B"/>
    <w:rsid w:val="00983631"/>
    <w:rsid w:val="00983729"/>
    <w:rsid w:val="00983B72"/>
    <w:rsid w:val="00986AF0"/>
    <w:rsid w:val="009878DF"/>
    <w:rsid w:val="00987A75"/>
    <w:rsid w:val="00987F7E"/>
    <w:rsid w:val="0098BDC8"/>
    <w:rsid w:val="00992574"/>
    <w:rsid w:val="00992A4B"/>
    <w:rsid w:val="009940F9"/>
    <w:rsid w:val="0099492F"/>
    <w:rsid w:val="00994DC7"/>
    <w:rsid w:val="00996343"/>
    <w:rsid w:val="0099743C"/>
    <w:rsid w:val="00997CFE"/>
    <w:rsid w:val="009A246B"/>
    <w:rsid w:val="009A24DA"/>
    <w:rsid w:val="009A27FB"/>
    <w:rsid w:val="009A2F70"/>
    <w:rsid w:val="009A31EC"/>
    <w:rsid w:val="009A3BD7"/>
    <w:rsid w:val="009A3C0B"/>
    <w:rsid w:val="009A3DAA"/>
    <w:rsid w:val="009A3F5D"/>
    <w:rsid w:val="009A4B9B"/>
    <w:rsid w:val="009A4D1C"/>
    <w:rsid w:val="009A52F1"/>
    <w:rsid w:val="009A53C4"/>
    <w:rsid w:val="009A7EAB"/>
    <w:rsid w:val="009B0106"/>
    <w:rsid w:val="009B242B"/>
    <w:rsid w:val="009B6998"/>
    <w:rsid w:val="009B76D2"/>
    <w:rsid w:val="009B797F"/>
    <w:rsid w:val="009C001B"/>
    <w:rsid w:val="009C09B8"/>
    <w:rsid w:val="009C4682"/>
    <w:rsid w:val="009C6C3A"/>
    <w:rsid w:val="009D0754"/>
    <w:rsid w:val="009D0DC0"/>
    <w:rsid w:val="009D15A6"/>
    <w:rsid w:val="009D2E2C"/>
    <w:rsid w:val="009D358B"/>
    <w:rsid w:val="009D368F"/>
    <w:rsid w:val="009D3D8A"/>
    <w:rsid w:val="009D4B1C"/>
    <w:rsid w:val="009D582C"/>
    <w:rsid w:val="009D58A5"/>
    <w:rsid w:val="009D6ACC"/>
    <w:rsid w:val="009D6E6C"/>
    <w:rsid w:val="009D75A2"/>
    <w:rsid w:val="009D7A76"/>
    <w:rsid w:val="009E1617"/>
    <w:rsid w:val="009E1662"/>
    <w:rsid w:val="009E1D50"/>
    <w:rsid w:val="009E24BA"/>
    <w:rsid w:val="009E278B"/>
    <w:rsid w:val="009E279C"/>
    <w:rsid w:val="009E27C5"/>
    <w:rsid w:val="009E32C7"/>
    <w:rsid w:val="009E43D3"/>
    <w:rsid w:val="009E4457"/>
    <w:rsid w:val="009E5D84"/>
    <w:rsid w:val="009E6A9D"/>
    <w:rsid w:val="009F1D3D"/>
    <w:rsid w:val="009F2027"/>
    <w:rsid w:val="009F28E7"/>
    <w:rsid w:val="009F2E23"/>
    <w:rsid w:val="009F30BB"/>
    <w:rsid w:val="009F3861"/>
    <w:rsid w:val="009F38EE"/>
    <w:rsid w:val="009F3A58"/>
    <w:rsid w:val="009F4CDD"/>
    <w:rsid w:val="009F6BC0"/>
    <w:rsid w:val="009F7F55"/>
    <w:rsid w:val="00A034D2"/>
    <w:rsid w:val="00A048BC"/>
    <w:rsid w:val="00A04A5A"/>
    <w:rsid w:val="00A05258"/>
    <w:rsid w:val="00A06FAF"/>
    <w:rsid w:val="00A10B9B"/>
    <w:rsid w:val="00A11D7B"/>
    <w:rsid w:val="00A13DF5"/>
    <w:rsid w:val="00A13E89"/>
    <w:rsid w:val="00A1760C"/>
    <w:rsid w:val="00A17C5E"/>
    <w:rsid w:val="00A17E50"/>
    <w:rsid w:val="00A20152"/>
    <w:rsid w:val="00A20C5D"/>
    <w:rsid w:val="00A21A1B"/>
    <w:rsid w:val="00A21F54"/>
    <w:rsid w:val="00A237DF"/>
    <w:rsid w:val="00A24EFE"/>
    <w:rsid w:val="00A254DA"/>
    <w:rsid w:val="00A273F9"/>
    <w:rsid w:val="00A300A2"/>
    <w:rsid w:val="00A3039E"/>
    <w:rsid w:val="00A31364"/>
    <w:rsid w:val="00A31539"/>
    <w:rsid w:val="00A322FE"/>
    <w:rsid w:val="00A34116"/>
    <w:rsid w:val="00A35DAA"/>
    <w:rsid w:val="00A3604D"/>
    <w:rsid w:val="00A373E1"/>
    <w:rsid w:val="00A3757F"/>
    <w:rsid w:val="00A42138"/>
    <w:rsid w:val="00A422F2"/>
    <w:rsid w:val="00A42500"/>
    <w:rsid w:val="00A43413"/>
    <w:rsid w:val="00A4473E"/>
    <w:rsid w:val="00A44DCD"/>
    <w:rsid w:val="00A45A4F"/>
    <w:rsid w:val="00A47887"/>
    <w:rsid w:val="00A47940"/>
    <w:rsid w:val="00A507F4"/>
    <w:rsid w:val="00A51C83"/>
    <w:rsid w:val="00A526CD"/>
    <w:rsid w:val="00A53362"/>
    <w:rsid w:val="00A538E8"/>
    <w:rsid w:val="00A53A1E"/>
    <w:rsid w:val="00A54437"/>
    <w:rsid w:val="00A55F40"/>
    <w:rsid w:val="00A562A5"/>
    <w:rsid w:val="00A568A2"/>
    <w:rsid w:val="00A569F0"/>
    <w:rsid w:val="00A57202"/>
    <w:rsid w:val="00A61F7A"/>
    <w:rsid w:val="00A62443"/>
    <w:rsid w:val="00A62C06"/>
    <w:rsid w:val="00A62F5B"/>
    <w:rsid w:val="00A632EE"/>
    <w:rsid w:val="00A643D0"/>
    <w:rsid w:val="00A644C4"/>
    <w:rsid w:val="00A64512"/>
    <w:rsid w:val="00A65623"/>
    <w:rsid w:val="00A65DBE"/>
    <w:rsid w:val="00A67B3E"/>
    <w:rsid w:val="00A6CF0F"/>
    <w:rsid w:val="00A70BD9"/>
    <w:rsid w:val="00A70C1E"/>
    <w:rsid w:val="00A70DDE"/>
    <w:rsid w:val="00A72782"/>
    <w:rsid w:val="00A735B6"/>
    <w:rsid w:val="00A73AF9"/>
    <w:rsid w:val="00A7421C"/>
    <w:rsid w:val="00A7426D"/>
    <w:rsid w:val="00A752A6"/>
    <w:rsid w:val="00A8049C"/>
    <w:rsid w:val="00A84296"/>
    <w:rsid w:val="00A85F90"/>
    <w:rsid w:val="00A876A7"/>
    <w:rsid w:val="00A87B74"/>
    <w:rsid w:val="00A90B65"/>
    <w:rsid w:val="00A92250"/>
    <w:rsid w:val="00A92B16"/>
    <w:rsid w:val="00A92D59"/>
    <w:rsid w:val="00A92E69"/>
    <w:rsid w:val="00A92F73"/>
    <w:rsid w:val="00A933A1"/>
    <w:rsid w:val="00A96F5E"/>
    <w:rsid w:val="00A9728C"/>
    <w:rsid w:val="00A97733"/>
    <w:rsid w:val="00AA1A49"/>
    <w:rsid w:val="00AA2AC0"/>
    <w:rsid w:val="00AA2D48"/>
    <w:rsid w:val="00AA443D"/>
    <w:rsid w:val="00AA56F4"/>
    <w:rsid w:val="00AA5FA5"/>
    <w:rsid w:val="00AA6D26"/>
    <w:rsid w:val="00AB0FE8"/>
    <w:rsid w:val="00AB0FEC"/>
    <w:rsid w:val="00AB1094"/>
    <w:rsid w:val="00AB5AC5"/>
    <w:rsid w:val="00AB5C6C"/>
    <w:rsid w:val="00AB62FC"/>
    <w:rsid w:val="00AB6389"/>
    <w:rsid w:val="00AB68ED"/>
    <w:rsid w:val="00AC1DE9"/>
    <w:rsid w:val="00AC32D6"/>
    <w:rsid w:val="00AC7D32"/>
    <w:rsid w:val="00AD113D"/>
    <w:rsid w:val="00AD1777"/>
    <w:rsid w:val="00AD3A40"/>
    <w:rsid w:val="00AD4925"/>
    <w:rsid w:val="00AD6619"/>
    <w:rsid w:val="00AD66B7"/>
    <w:rsid w:val="00AE0ECA"/>
    <w:rsid w:val="00AE0FB5"/>
    <w:rsid w:val="00AE1A18"/>
    <w:rsid w:val="00AE1BEB"/>
    <w:rsid w:val="00AE26D0"/>
    <w:rsid w:val="00AE2A46"/>
    <w:rsid w:val="00AE2C21"/>
    <w:rsid w:val="00AE32D3"/>
    <w:rsid w:val="00AE51C0"/>
    <w:rsid w:val="00AE5EA7"/>
    <w:rsid w:val="00AE67D3"/>
    <w:rsid w:val="00AE6DC2"/>
    <w:rsid w:val="00AE7550"/>
    <w:rsid w:val="00AF0D08"/>
    <w:rsid w:val="00AF29FB"/>
    <w:rsid w:val="00AF2BC0"/>
    <w:rsid w:val="00AF3B21"/>
    <w:rsid w:val="00AF4BA7"/>
    <w:rsid w:val="00AF5482"/>
    <w:rsid w:val="00AF77A2"/>
    <w:rsid w:val="00B00762"/>
    <w:rsid w:val="00B00C7E"/>
    <w:rsid w:val="00B010C1"/>
    <w:rsid w:val="00B018A0"/>
    <w:rsid w:val="00B03537"/>
    <w:rsid w:val="00B051F3"/>
    <w:rsid w:val="00B054F5"/>
    <w:rsid w:val="00B05F6A"/>
    <w:rsid w:val="00B07041"/>
    <w:rsid w:val="00B07C8A"/>
    <w:rsid w:val="00B07D3B"/>
    <w:rsid w:val="00B07F8C"/>
    <w:rsid w:val="00B10C5C"/>
    <w:rsid w:val="00B115E5"/>
    <w:rsid w:val="00B12475"/>
    <w:rsid w:val="00B126B5"/>
    <w:rsid w:val="00B14DBC"/>
    <w:rsid w:val="00B1577B"/>
    <w:rsid w:val="00B1669A"/>
    <w:rsid w:val="00B1687B"/>
    <w:rsid w:val="00B177E6"/>
    <w:rsid w:val="00B20111"/>
    <w:rsid w:val="00B207B2"/>
    <w:rsid w:val="00B20DF2"/>
    <w:rsid w:val="00B21005"/>
    <w:rsid w:val="00B215AD"/>
    <w:rsid w:val="00B217F0"/>
    <w:rsid w:val="00B21862"/>
    <w:rsid w:val="00B22A2B"/>
    <w:rsid w:val="00B239B0"/>
    <w:rsid w:val="00B2481A"/>
    <w:rsid w:val="00B24D86"/>
    <w:rsid w:val="00B25F7E"/>
    <w:rsid w:val="00B3027D"/>
    <w:rsid w:val="00B30D27"/>
    <w:rsid w:val="00B3437E"/>
    <w:rsid w:val="00B34737"/>
    <w:rsid w:val="00B348F5"/>
    <w:rsid w:val="00B34CBA"/>
    <w:rsid w:val="00B366FF"/>
    <w:rsid w:val="00B40062"/>
    <w:rsid w:val="00B40A5D"/>
    <w:rsid w:val="00B428FD"/>
    <w:rsid w:val="00B42F9F"/>
    <w:rsid w:val="00B4463F"/>
    <w:rsid w:val="00B447B0"/>
    <w:rsid w:val="00B4513E"/>
    <w:rsid w:val="00B456AA"/>
    <w:rsid w:val="00B47529"/>
    <w:rsid w:val="00B51FB3"/>
    <w:rsid w:val="00B53E1A"/>
    <w:rsid w:val="00B54858"/>
    <w:rsid w:val="00B55006"/>
    <w:rsid w:val="00B56E22"/>
    <w:rsid w:val="00B5770D"/>
    <w:rsid w:val="00B57DA2"/>
    <w:rsid w:val="00B604D6"/>
    <w:rsid w:val="00B60FD6"/>
    <w:rsid w:val="00B62A3D"/>
    <w:rsid w:val="00B70165"/>
    <w:rsid w:val="00B706DF"/>
    <w:rsid w:val="00B71EBE"/>
    <w:rsid w:val="00B723A8"/>
    <w:rsid w:val="00B728C1"/>
    <w:rsid w:val="00B7373C"/>
    <w:rsid w:val="00B73AB5"/>
    <w:rsid w:val="00B73D4E"/>
    <w:rsid w:val="00B747AE"/>
    <w:rsid w:val="00B753E3"/>
    <w:rsid w:val="00B760BF"/>
    <w:rsid w:val="00B80717"/>
    <w:rsid w:val="00B8158D"/>
    <w:rsid w:val="00B831C5"/>
    <w:rsid w:val="00B83902"/>
    <w:rsid w:val="00B8573E"/>
    <w:rsid w:val="00B85ADE"/>
    <w:rsid w:val="00B85DE9"/>
    <w:rsid w:val="00B903EC"/>
    <w:rsid w:val="00B90703"/>
    <w:rsid w:val="00B92061"/>
    <w:rsid w:val="00B93326"/>
    <w:rsid w:val="00B949F7"/>
    <w:rsid w:val="00B95713"/>
    <w:rsid w:val="00B958A8"/>
    <w:rsid w:val="00B976FB"/>
    <w:rsid w:val="00BA23C3"/>
    <w:rsid w:val="00BA33BB"/>
    <w:rsid w:val="00BA3ABC"/>
    <w:rsid w:val="00BA3AF7"/>
    <w:rsid w:val="00BA52E2"/>
    <w:rsid w:val="00BA6550"/>
    <w:rsid w:val="00BA6B2C"/>
    <w:rsid w:val="00BA7F83"/>
    <w:rsid w:val="00BB055D"/>
    <w:rsid w:val="00BB1335"/>
    <w:rsid w:val="00BB1F45"/>
    <w:rsid w:val="00BB22EA"/>
    <w:rsid w:val="00BB2523"/>
    <w:rsid w:val="00BB4273"/>
    <w:rsid w:val="00BB488A"/>
    <w:rsid w:val="00BB4FE9"/>
    <w:rsid w:val="00BB563E"/>
    <w:rsid w:val="00BB6889"/>
    <w:rsid w:val="00BC0927"/>
    <w:rsid w:val="00BC4290"/>
    <w:rsid w:val="00BC4561"/>
    <w:rsid w:val="00BC48CB"/>
    <w:rsid w:val="00BC76E7"/>
    <w:rsid w:val="00BD0541"/>
    <w:rsid w:val="00BD0997"/>
    <w:rsid w:val="00BD1448"/>
    <w:rsid w:val="00BD3742"/>
    <w:rsid w:val="00BD47D5"/>
    <w:rsid w:val="00BD5D44"/>
    <w:rsid w:val="00BD6297"/>
    <w:rsid w:val="00BD66EA"/>
    <w:rsid w:val="00BE1730"/>
    <w:rsid w:val="00BE199F"/>
    <w:rsid w:val="00BE317C"/>
    <w:rsid w:val="00BE6A01"/>
    <w:rsid w:val="00BE78D3"/>
    <w:rsid w:val="00BE78ED"/>
    <w:rsid w:val="00BF1669"/>
    <w:rsid w:val="00BF3F08"/>
    <w:rsid w:val="00BF4B73"/>
    <w:rsid w:val="00BF5FF8"/>
    <w:rsid w:val="00C01B1F"/>
    <w:rsid w:val="00C02EA1"/>
    <w:rsid w:val="00C03F1F"/>
    <w:rsid w:val="00C040AC"/>
    <w:rsid w:val="00C0427E"/>
    <w:rsid w:val="00C0536D"/>
    <w:rsid w:val="00C062B9"/>
    <w:rsid w:val="00C0678C"/>
    <w:rsid w:val="00C06B93"/>
    <w:rsid w:val="00C0716B"/>
    <w:rsid w:val="00C07434"/>
    <w:rsid w:val="00C11564"/>
    <w:rsid w:val="00C120D9"/>
    <w:rsid w:val="00C12533"/>
    <w:rsid w:val="00C1256D"/>
    <w:rsid w:val="00C12CBA"/>
    <w:rsid w:val="00C13BF6"/>
    <w:rsid w:val="00C13D78"/>
    <w:rsid w:val="00C13E44"/>
    <w:rsid w:val="00C15473"/>
    <w:rsid w:val="00C21BE9"/>
    <w:rsid w:val="00C2262B"/>
    <w:rsid w:val="00C22E5B"/>
    <w:rsid w:val="00C22F57"/>
    <w:rsid w:val="00C2435C"/>
    <w:rsid w:val="00C24922"/>
    <w:rsid w:val="00C309C7"/>
    <w:rsid w:val="00C30F54"/>
    <w:rsid w:val="00C3146D"/>
    <w:rsid w:val="00C3174B"/>
    <w:rsid w:val="00C31B47"/>
    <w:rsid w:val="00C31FA0"/>
    <w:rsid w:val="00C3203E"/>
    <w:rsid w:val="00C33406"/>
    <w:rsid w:val="00C35561"/>
    <w:rsid w:val="00C426AF"/>
    <w:rsid w:val="00C439D7"/>
    <w:rsid w:val="00C43E2D"/>
    <w:rsid w:val="00C43F94"/>
    <w:rsid w:val="00C444F5"/>
    <w:rsid w:val="00C45028"/>
    <w:rsid w:val="00C45347"/>
    <w:rsid w:val="00C46681"/>
    <w:rsid w:val="00C4719A"/>
    <w:rsid w:val="00C47684"/>
    <w:rsid w:val="00C5074C"/>
    <w:rsid w:val="00C52DEA"/>
    <w:rsid w:val="00C5364A"/>
    <w:rsid w:val="00C5397E"/>
    <w:rsid w:val="00C53CAC"/>
    <w:rsid w:val="00C54A53"/>
    <w:rsid w:val="00C5528B"/>
    <w:rsid w:val="00C56F52"/>
    <w:rsid w:val="00C60159"/>
    <w:rsid w:val="00C60A28"/>
    <w:rsid w:val="00C61138"/>
    <w:rsid w:val="00C64B3A"/>
    <w:rsid w:val="00C64D79"/>
    <w:rsid w:val="00C65EA6"/>
    <w:rsid w:val="00C65EE3"/>
    <w:rsid w:val="00C660C6"/>
    <w:rsid w:val="00C668BC"/>
    <w:rsid w:val="00C66D66"/>
    <w:rsid w:val="00C67054"/>
    <w:rsid w:val="00C67677"/>
    <w:rsid w:val="00C70571"/>
    <w:rsid w:val="00C71270"/>
    <w:rsid w:val="00C71C57"/>
    <w:rsid w:val="00C71DAE"/>
    <w:rsid w:val="00C7214A"/>
    <w:rsid w:val="00C725D1"/>
    <w:rsid w:val="00C72E85"/>
    <w:rsid w:val="00C72FF5"/>
    <w:rsid w:val="00C74675"/>
    <w:rsid w:val="00C74C7C"/>
    <w:rsid w:val="00C75782"/>
    <w:rsid w:val="00C75B83"/>
    <w:rsid w:val="00C7742E"/>
    <w:rsid w:val="00C77BCF"/>
    <w:rsid w:val="00C77BFC"/>
    <w:rsid w:val="00C80B92"/>
    <w:rsid w:val="00C80E97"/>
    <w:rsid w:val="00C81C7A"/>
    <w:rsid w:val="00C826BE"/>
    <w:rsid w:val="00C829CB"/>
    <w:rsid w:val="00C82C8B"/>
    <w:rsid w:val="00C83344"/>
    <w:rsid w:val="00C83784"/>
    <w:rsid w:val="00C86EE8"/>
    <w:rsid w:val="00C87DEA"/>
    <w:rsid w:val="00C90B5F"/>
    <w:rsid w:val="00C92437"/>
    <w:rsid w:val="00C924A2"/>
    <w:rsid w:val="00C93722"/>
    <w:rsid w:val="00C95564"/>
    <w:rsid w:val="00C96336"/>
    <w:rsid w:val="00C96402"/>
    <w:rsid w:val="00C968B6"/>
    <w:rsid w:val="00C96AE0"/>
    <w:rsid w:val="00C970A0"/>
    <w:rsid w:val="00CA38F3"/>
    <w:rsid w:val="00CA3910"/>
    <w:rsid w:val="00CA5971"/>
    <w:rsid w:val="00CA59FC"/>
    <w:rsid w:val="00CA6A31"/>
    <w:rsid w:val="00CA6B15"/>
    <w:rsid w:val="00CA6B1C"/>
    <w:rsid w:val="00CB0C61"/>
    <w:rsid w:val="00CB134E"/>
    <w:rsid w:val="00CB1545"/>
    <w:rsid w:val="00CB20C0"/>
    <w:rsid w:val="00CB47A7"/>
    <w:rsid w:val="00CB5396"/>
    <w:rsid w:val="00CB7275"/>
    <w:rsid w:val="00CC0B5E"/>
    <w:rsid w:val="00CC3472"/>
    <w:rsid w:val="00CC4A15"/>
    <w:rsid w:val="00CC5701"/>
    <w:rsid w:val="00CC5B70"/>
    <w:rsid w:val="00CC7204"/>
    <w:rsid w:val="00CC77DB"/>
    <w:rsid w:val="00CC7E51"/>
    <w:rsid w:val="00CD0583"/>
    <w:rsid w:val="00CD11F0"/>
    <w:rsid w:val="00CD2B52"/>
    <w:rsid w:val="00CD2F62"/>
    <w:rsid w:val="00CD448A"/>
    <w:rsid w:val="00CD52CC"/>
    <w:rsid w:val="00CD5F9D"/>
    <w:rsid w:val="00CD7939"/>
    <w:rsid w:val="00CE0220"/>
    <w:rsid w:val="00CE13B0"/>
    <w:rsid w:val="00CE14C3"/>
    <w:rsid w:val="00CE1574"/>
    <w:rsid w:val="00CE2DCD"/>
    <w:rsid w:val="00CE3F08"/>
    <w:rsid w:val="00CE503F"/>
    <w:rsid w:val="00CE5C12"/>
    <w:rsid w:val="00CE6DE0"/>
    <w:rsid w:val="00CE7100"/>
    <w:rsid w:val="00CF014C"/>
    <w:rsid w:val="00CF1765"/>
    <w:rsid w:val="00CF25DB"/>
    <w:rsid w:val="00CF2F8D"/>
    <w:rsid w:val="00CF3469"/>
    <w:rsid w:val="00CF3A63"/>
    <w:rsid w:val="00CF4563"/>
    <w:rsid w:val="00CF5DC7"/>
    <w:rsid w:val="00CF6A17"/>
    <w:rsid w:val="00CF7ADD"/>
    <w:rsid w:val="00CF7B5B"/>
    <w:rsid w:val="00CF7E47"/>
    <w:rsid w:val="00D0013F"/>
    <w:rsid w:val="00D013B5"/>
    <w:rsid w:val="00D01972"/>
    <w:rsid w:val="00D019AA"/>
    <w:rsid w:val="00D01B1D"/>
    <w:rsid w:val="00D02499"/>
    <w:rsid w:val="00D036C0"/>
    <w:rsid w:val="00D03FE4"/>
    <w:rsid w:val="00D05644"/>
    <w:rsid w:val="00D06416"/>
    <w:rsid w:val="00D0667B"/>
    <w:rsid w:val="00D06711"/>
    <w:rsid w:val="00D06965"/>
    <w:rsid w:val="00D077B4"/>
    <w:rsid w:val="00D104DE"/>
    <w:rsid w:val="00D10D2A"/>
    <w:rsid w:val="00D11D13"/>
    <w:rsid w:val="00D11EC5"/>
    <w:rsid w:val="00D13A55"/>
    <w:rsid w:val="00D13A58"/>
    <w:rsid w:val="00D16A23"/>
    <w:rsid w:val="00D173B3"/>
    <w:rsid w:val="00D17C0C"/>
    <w:rsid w:val="00D201E3"/>
    <w:rsid w:val="00D202D1"/>
    <w:rsid w:val="00D2172E"/>
    <w:rsid w:val="00D23BF9"/>
    <w:rsid w:val="00D245A2"/>
    <w:rsid w:val="00D24CDC"/>
    <w:rsid w:val="00D24DDF"/>
    <w:rsid w:val="00D26E17"/>
    <w:rsid w:val="00D278D3"/>
    <w:rsid w:val="00D27DA5"/>
    <w:rsid w:val="00D306F1"/>
    <w:rsid w:val="00D31209"/>
    <w:rsid w:val="00D31A05"/>
    <w:rsid w:val="00D31BCA"/>
    <w:rsid w:val="00D33C9D"/>
    <w:rsid w:val="00D348F9"/>
    <w:rsid w:val="00D36113"/>
    <w:rsid w:val="00D36C59"/>
    <w:rsid w:val="00D40BF5"/>
    <w:rsid w:val="00D411A6"/>
    <w:rsid w:val="00D418A9"/>
    <w:rsid w:val="00D41FB0"/>
    <w:rsid w:val="00D445F4"/>
    <w:rsid w:val="00D44C93"/>
    <w:rsid w:val="00D44EB5"/>
    <w:rsid w:val="00D450E2"/>
    <w:rsid w:val="00D45C85"/>
    <w:rsid w:val="00D46112"/>
    <w:rsid w:val="00D461A7"/>
    <w:rsid w:val="00D46B11"/>
    <w:rsid w:val="00D47EFF"/>
    <w:rsid w:val="00D50CEB"/>
    <w:rsid w:val="00D50F9D"/>
    <w:rsid w:val="00D5125D"/>
    <w:rsid w:val="00D531C6"/>
    <w:rsid w:val="00D532DB"/>
    <w:rsid w:val="00D532DF"/>
    <w:rsid w:val="00D5448F"/>
    <w:rsid w:val="00D5520F"/>
    <w:rsid w:val="00D56241"/>
    <w:rsid w:val="00D6028B"/>
    <w:rsid w:val="00D61A25"/>
    <w:rsid w:val="00D6262C"/>
    <w:rsid w:val="00D63730"/>
    <w:rsid w:val="00D63FC2"/>
    <w:rsid w:val="00D645DD"/>
    <w:rsid w:val="00D6590D"/>
    <w:rsid w:val="00D65E77"/>
    <w:rsid w:val="00D66737"/>
    <w:rsid w:val="00D70230"/>
    <w:rsid w:val="00D70822"/>
    <w:rsid w:val="00D7117B"/>
    <w:rsid w:val="00D71329"/>
    <w:rsid w:val="00D718FA"/>
    <w:rsid w:val="00D71E3E"/>
    <w:rsid w:val="00D72AE2"/>
    <w:rsid w:val="00D72B12"/>
    <w:rsid w:val="00D73209"/>
    <w:rsid w:val="00D73FF3"/>
    <w:rsid w:val="00D75FD9"/>
    <w:rsid w:val="00D76054"/>
    <w:rsid w:val="00D77F13"/>
    <w:rsid w:val="00D826C2"/>
    <w:rsid w:val="00D828F2"/>
    <w:rsid w:val="00D829E5"/>
    <w:rsid w:val="00D83D69"/>
    <w:rsid w:val="00D84318"/>
    <w:rsid w:val="00D875D0"/>
    <w:rsid w:val="00D87885"/>
    <w:rsid w:val="00D905F8"/>
    <w:rsid w:val="00D91B24"/>
    <w:rsid w:val="00D93FFB"/>
    <w:rsid w:val="00D94235"/>
    <w:rsid w:val="00D95751"/>
    <w:rsid w:val="00D95786"/>
    <w:rsid w:val="00D968A5"/>
    <w:rsid w:val="00D973D1"/>
    <w:rsid w:val="00D9760E"/>
    <w:rsid w:val="00DA46DF"/>
    <w:rsid w:val="00DA4734"/>
    <w:rsid w:val="00DA4A2F"/>
    <w:rsid w:val="00DA54D7"/>
    <w:rsid w:val="00DA5C20"/>
    <w:rsid w:val="00DA6236"/>
    <w:rsid w:val="00DA6ADF"/>
    <w:rsid w:val="00DB0441"/>
    <w:rsid w:val="00DB0CBA"/>
    <w:rsid w:val="00DB2681"/>
    <w:rsid w:val="00DB2FC6"/>
    <w:rsid w:val="00DB42DC"/>
    <w:rsid w:val="00DB439E"/>
    <w:rsid w:val="00DB4645"/>
    <w:rsid w:val="00DC0AF5"/>
    <w:rsid w:val="00DC15FF"/>
    <w:rsid w:val="00DC1A22"/>
    <w:rsid w:val="00DC1D8C"/>
    <w:rsid w:val="00DC22D3"/>
    <w:rsid w:val="00DC2ABA"/>
    <w:rsid w:val="00DC35D1"/>
    <w:rsid w:val="00DC3612"/>
    <w:rsid w:val="00DC3DC5"/>
    <w:rsid w:val="00DC4602"/>
    <w:rsid w:val="00DC6083"/>
    <w:rsid w:val="00DC6A43"/>
    <w:rsid w:val="00DC706A"/>
    <w:rsid w:val="00DC7496"/>
    <w:rsid w:val="00DC7929"/>
    <w:rsid w:val="00DC7C40"/>
    <w:rsid w:val="00DD0F47"/>
    <w:rsid w:val="00DD206D"/>
    <w:rsid w:val="00DD352E"/>
    <w:rsid w:val="00DD5071"/>
    <w:rsid w:val="00DD50A6"/>
    <w:rsid w:val="00DD55D1"/>
    <w:rsid w:val="00DD5982"/>
    <w:rsid w:val="00DD684D"/>
    <w:rsid w:val="00DD6A17"/>
    <w:rsid w:val="00DD7970"/>
    <w:rsid w:val="00DD79D2"/>
    <w:rsid w:val="00DD7EA2"/>
    <w:rsid w:val="00DE0936"/>
    <w:rsid w:val="00DE1AAA"/>
    <w:rsid w:val="00DE2BC3"/>
    <w:rsid w:val="00DE428C"/>
    <w:rsid w:val="00DE5C80"/>
    <w:rsid w:val="00DE5E52"/>
    <w:rsid w:val="00DE6477"/>
    <w:rsid w:val="00DE73F5"/>
    <w:rsid w:val="00DE78E5"/>
    <w:rsid w:val="00DF0FE9"/>
    <w:rsid w:val="00DF1F82"/>
    <w:rsid w:val="00DF245C"/>
    <w:rsid w:val="00DF34D2"/>
    <w:rsid w:val="00DF3705"/>
    <w:rsid w:val="00DF4055"/>
    <w:rsid w:val="00DF626C"/>
    <w:rsid w:val="00E0028E"/>
    <w:rsid w:val="00E041CF"/>
    <w:rsid w:val="00E045C0"/>
    <w:rsid w:val="00E04F0D"/>
    <w:rsid w:val="00E073F3"/>
    <w:rsid w:val="00E07EB5"/>
    <w:rsid w:val="00E103AA"/>
    <w:rsid w:val="00E10FBF"/>
    <w:rsid w:val="00E11CAF"/>
    <w:rsid w:val="00E12EDF"/>
    <w:rsid w:val="00E13200"/>
    <w:rsid w:val="00E13335"/>
    <w:rsid w:val="00E14799"/>
    <w:rsid w:val="00E14B72"/>
    <w:rsid w:val="00E1530C"/>
    <w:rsid w:val="00E1572B"/>
    <w:rsid w:val="00E15E15"/>
    <w:rsid w:val="00E164D0"/>
    <w:rsid w:val="00E16ECF"/>
    <w:rsid w:val="00E1734B"/>
    <w:rsid w:val="00E17AD2"/>
    <w:rsid w:val="00E17EF0"/>
    <w:rsid w:val="00E20EDA"/>
    <w:rsid w:val="00E21925"/>
    <w:rsid w:val="00E21F4A"/>
    <w:rsid w:val="00E23A84"/>
    <w:rsid w:val="00E247F2"/>
    <w:rsid w:val="00E2CED8"/>
    <w:rsid w:val="00E30330"/>
    <w:rsid w:val="00E3324E"/>
    <w:rsid w:val="00E33810"/>
    <w:rsid w:val="00E339CB"/>
    <w:rsid w:val="00E375F7"/>
    <w:rsid w:val="00E37974"/>
    <w:rsid w:val="00E40032"/>
    <w:rsid w:val="00E41AB0"/>
    <w:rsid w:val="00E4556D"/>
    <w:rsid w:val="00E461E7"/>
    <w:rsid w:val="00E47BB0"/>
    <w:rsid w:val="00E507AA"/>
    <w:rsid w:val="00E50ACC"/>
    <w:rsid w:val="00E50F75"/>
    <w:rsid w:val="00E51F0B"/>
    <w:rsid w:val="00E531EB"/>
    <w:rsid w:val="00E540F5"/>
    <w:rsid w:val="00E5425E"/>
    <w:rsid w:val="00E54869"/>
    <w:rsid w:val="00E54AE3"/>
    <w:rsid w:val="00E54FA5"/>
    <w:rsid w:val="00E55E94"/>
    <w:rsid w:val="00E565AF"/>
    <w:rsid w:val="00E56C75"/>
    <w:rsid w:val="00E57341"/>
    <w:rsid w:val="00E60F04"/>
    <w:rsid w:val="00E61086"/>
    <w:rsid w:val="00E6212D"/>
    <w:rsid w:val="00E63324"/>
    <w:rsid w:val="00E636A0"/>
    <w:rsid w:val="00E63FFD"/>
    <w:rsid w:val="00E65432"/>
    <w:rsid w:val="00E66EE3"/>
    <w:rsid w:val="00E672DE"/>
    <w:rsid w:val="00E67D8E"/>
    <w:rsid w:val="00E74EC0"/>
    <w:rsid w:val="00E74FA4"/>
    <w:rsid w:val="00E76841"/>
    <w:rsid w:val="00E76957"/>
    <w:rsid w:val="00E771D3"/>
    <w:rsid w:val="00E773E3"/>
    <w:rsid w:val="00E80096"/>
    <w:rsid w:val="00E81674"/>
    <w:rsid w:val="00E82647"/>
    <w:rsid w:val="00E8274A"/>
    <w:rsid w:val="00E837C9"/>
    <w:rsid w:val="00E8403C"/>
    <w:rsid w:val="00E840D5"/>
    <w:rsid w:val="00E84CE9"/>
    <w:rsid w:val="00E84F04"/>
    <w:rsid w:val="00E84F4D"/>
    <w:rsid w:val="00E85017"/>
    <w:rsid w:val="00E85CFF"/>
    <w:rsid w:val="00E87DD1"/>
    <w:rsid w:val="00E90783"/>
    <w:rsid w:val="00E918D3"/>
    <w:rsid w:val="00E93DC6"/>
    <w:rsid w:val="00E94E56"/>
    <w:rsid w:val="00E9516A"/>
    <w:rsid w:val="00E95567"/>
    <w:rsid w:val="00E95AEB"/>
    <w:rsid w:val="00E96C8A"/>
    <w:rsid w:val="00E974EC"/>
    <w:rsid w:val="00EA061E"/>
    <w:rsid w:val="00EA07FE"/>
    <w:rsid w:val="00EA08AB"/>
    <w:rsid w:val="00EA1040"/>
    <w:rsid w:val="00EA16C0"/>
    <w:rsid w:val="00EA29D8"/>
    <w:rsid w:val="00EA3BE0"/>
    <w:rsid w:val="00EA4791"/>
    <w:rsid w:val="00EA49D1"/>
    <w:rsid w:val="00EA5480"/>
    <w:rsid w:val="00EA778F"/>
    <w:rsid w:val="00EB0283"/>
    <w:rsid w:val="00EB089E"/>
    <w:rsid w:val="00EB10C4"/>
    <w:rsid w:val="00EB1C65"/>
    <w:rsid w:val="00EB2C01"/>
    <w:rsid w:val="00EB2EA8"/>
    <w:rsid w:val="00EB3330"/>
    <w:rsid w:val="00EB486E"/>
    <w:rsid w:val="00EB5386"/>
    <w:rsid w:val="00EB5B55"/>
    <w:rsid w:val="00EB622C"/>
    <w:rsid w:val="00EB655F"/>
    <w:rsid w:val="00EC019F"/>
    <w:rsid w:val="00EC032E"/>
    <w:rsid w:val="00EC11AD"/>
    <w:rsid w:val="00EC306F"/>
    <w:rsid w:val="00EC4A9B"/>
    <w:rsid w:val="00EC4B6C"/>
    <w:rsid w:val="00EC4BD9"/>
    <w:rsid w:val="00EC5321"/>
    <w:rsid w:val="00EC5A4A"/>
    <w:rsid w:val="00EC5D05"/>
    <w:rsid w:val="00EC73A0"/>
    <w:rsid w:val="00EC755C"/>
    <w:rsid w:val="00ECC8F4"/>
    <w:rsid w:val="00ED0239"/>
    <w:rsid w:val="00ED0714"/>
    <w:rsid w:val="00ED1B1C"/>
    <w:rsid w:val="00ED5452"/>
    <w:rsid w:val="00ED5826"/>
    <w:rsid w:val="00ED6A99"/>
    <w:rsid w:val="00ED6AF6"/>
    <w:rsid w:val="00ED7889"/>
    <w:rsid w:val="00ED7B18"/>
    <w:rsid w:val="00ED7BBB"/>
    <w:rsid w:val="00ED7C53"/>
    <w:rsid w:val="00EE1A62"/>
    <w:rsid w:val="00EE1E86"/>
    <w:rsid w:val="00EE22B9"/>
    <w:rsid w:val="00EE3F2A"/>
    <w:rsid w:val="00EE683B"/>
    <w:rsid w:val="00EF0825"/>
    <w:rsid w:val="00EF141A"/>
    <w:rsid w:val="00EF4A3A"/>
    <w:rsid w:val="00EF57D6"/>
    <w:rsid w:val="00EF5E0C"/>
    <w:rsid w:val="00EF72F0"/>
    <w:rsid w:val="00EF7368"/>
    <w:rsid w:val="00EF774B"/>
    <w:rsid w:val="00EF789C"/>
    <w:rsid w:val="00EF7CCB"/>
    <w:rsid w:val="00F009CA"/>
    <w:rsid w:val="00F015E4"/>
    <w:rsid w:val="00F025AA"/>
    <w:rsid w:val="00F11A0F"/>
    <w:rsid w:val="00F1228A"/>
    <w:rsid w:val="00F123E6"/>
    <w:rsid w:val="00F12490"/>
    <w:rsid w:val="00F1303A"/>
    <w:rsid w:val="00F14508"/>
    <w:rsid w:val="00F15A0C"/>
    <w:rsid w:val="00F204EE"/>
    <w:rsid w:val="00F20503"/>
    <w:rsid w:val="00F20781"/>
    <w:rsid w:val="00F217EA"/>
    <w:rsid w:val="00F21A1E"/>
    <w:rsid w:val="00F2376A"/>
    <w:rsid w:val="00F23E1A"/>
    <w:rsid w:val="00F240D2"/>
    <w:rsid w:val="00F247A3"/>
    <w:rsid w:val="00F24835"/>
    <w:rsid w:val="00F2539B"/>
    <w:rsid w:val="00F25CF9"/>
    <w:rsid w:val="00F308E9"/>
    <w:rsid w:val="00F329B2"/>
    <w:rsid w:val="00F332D1"/>
    <w:rsid w:val="00F333CA"/>
    <w:rsid w:val="00F34421"/>
    <w:rsid w:val="00F3478B"/>
    <w:rsid w:val="00F34E02"/>
    <w:rsid w:val="00F3517F"/>
    <w:rsid w:val="00F356A8"/>
    <w:rsid w:val="00F35B92"/>
    <w:rsid w:val="00F35C63"/>
    <w:rsid w:val="00F37CA9"/>
    <w:rsid w:val="00F41F48"/>
    <w:rsid w:val="00F424A3"/>
    <w:rsid w:val="00F43C5C"/>
    <w:rsid w:val="00F43D69"/>
    <w:rsid w:val="00F43E97"/>
    <w:rsid w:val="00F454DF"/>
    <w:rsid w:val="00F460F6"/>
    <w:rsid w:val="00F461E1"/>
    <w:rsid w:val="00F46384"/>
    <w:rsid w:val="00F46D9D"/>
    <w:rsid w:val="00F4730C"/>
    <w:rsid w:val="00F50A7B"/>
    <w:rsid w:val="00F52B4B"/>
    <w:rsid w:val="00F54288"/>
    <w:rsid w:val="00F558D0"/>
    <w:rsid w:val="00F56A3A"/>
    <w:rsid w:val="00F57EA7"/>
    <w:rsid w:val="00F601F2"/>
    <w:rsid w:val="00F60BF0"/>
    <w:rsid w:val="00F61BC2"/>
    <w:rsid w:val="00F624FE"/>
    <w:rsid w:val="00F6293B"/>
    <w:rsid w:val="00F62AC4"/>
    <w:rsid w:val="00F64616"/>
    <w:rsid w:val="00F66C05"/>
    <w:rsid w:val="00F673BF"/>
    <w:rsid w:val="00F67867"/>
    <w:rsid w:val="00F6D4C8"/>
    <w:rsid w:val="00F70070"/>
    <w:rsid w:val="00F74EFC"/>
    <w:rsid w:val="00F76041"/>
    <w:rsid w:val="00F7797C"/>
    <w:rsid w:val="00F818B5"/>
    <w:rsid w:val="00F81A66"/>
    <w:rsid w:val="00F82D6F"/>
    <w:rsid w:val="00F83102"/>
    <w:rsid w:val="00F83E66"/>
    <w:rsid w:val="00F84716"/>
    <w:rsid w:val="00F84945"/>
    <w:rsid w:val="00F85938"/>
    <w:rsid w:val="00F90B05"/>
    <w:rsid w:val="00F912B2"/>
    <w:rsid w:val="00F91E57"/>
    <w:rsid w:val="00F91ECE"/>
    <w:rsid w:val="00F92178"/>
    <w:rsid w:val="00F927AE"/>
    <w:rsid w:val="00F930B7"/>
    <w:rsid w:val="00F935DF"/>
    <w:rsid w:val="00F9364D"/>
    <w:rsid w:val="00F94196"/>
    <w:rsid w:val="00F94C3A"/>
    <w:rsid w:val="00FA0132"/>
    <w:rsid w:val="00FA06D6"/>
    <w:rsid w:val="00FA075A"/>
    <w:rsid w:val="00FA0B53"/>
    <w:rsid w:val="00FA2840"/>
    <w:rsid w:val="00FA351E"/>
    <w:rsid w:val="00FA43CF"/>
    <w:rsid w:val="00FA4C48"/>
    <w:rsid w:val="00FA4C73"/>
    <w:rsid w:val="00FA52C1"/>
    <w:rsid w:val="00FA5CC3"/>
    <w:rsid w:val="00FA5D14"/>
    <w:rsid w:val="00FA7910"/>
    <w:rsid w:val="00FB0F8B"/>
    <w:rsid w:val="00FB148C"/>
    <w:rsid w:val="00FB305C"/>
    <w:rsid w:val="00FB3A42"/>
    <w:rsid w:val="00FB4DDD"/>
    <w:rsid w:val="00FB66EC"/>
    <w:rsid w:val="00FB6CFB"/>
    <w:rsid w:val="00FB6DBB"/>
    <w:rsid w:val="00FB73AE"/>
    <w:rsid w:val="00FB7B59"/>
    <w:rsid w:val="00FC0C70"/>
    <w:rsid w:val="00FC0D26"/>
    <w:rsid w:val="00FC1869"/>
    <w:rsid w:val="00FC218A"/>
    <w:rsid w:val="00FC3100"/>
    <w:rsid w:val="00FC3792"/>
    <w:rsid w:val="00FC4A8A"/>
    <w:rsid w:val="00FC5275"/>
    <w:rsid w:val="00FC5B70"/>
    <w:rsid w:val="00FC6E39"/>
    <w:rsid w:val="00FC71DA"/>
    <w:rsid w:val="00FC7C56"/>
    <w:rsid w:val="00FD02E3"/>
    <w:rsid w:val="00FD10E1"/>
    <w:rsid w:val="00FD1B4E"/>
    <w:rsid w:val="00FD20C5"/>
    <w:rsid w:val="00FD2289"/>
    <w:rsid w:val="00FD27DA"/>
    <w:rsid w:val="00FD2B37"/>
    <w:rsid w:val="00FD334C"/>
    <w:rsid w:val="00FD370E"/>
    <w:rsid w:val="00FD64F8"/>
    <w:rsid w:val="00FE0C01"/>
    <w:rsid w:val="00FE2338"/>
    <w:rsid w:val="00FE3C72"/>
    <w:rsid w:val="00FE42D3"/>
    <w:rsid w:val="00FE4A52"/>
    <w:rsid w:val="00FE4E19"/>
    <w:rsid w:val="00FE50BC"/>
    <w:rsid w:val="00FE55CB"/>
    <w:rsid w:val="00FE7005"/>
    <w:rsid w:val="00FF0320"/>
    <w:rsid w:val="00FF184A"/>
    <w:rsid w:val="00FF258F"/>
    <w:rsid w:val="00FF364D"/>
    <w:rsid w:val="00FF3887"/>
    <w:rsid w:val="00FF6232"/>
    <w:rsid w:val="00FF668E"/>
    <w:rsid w:val="00FF7010"/>
    <w:rsid w:val="00FF783B"/>
    <w:rsid w:val="00FF7D07"/>
    <w:rsid w:val="010A351A"/>
    <w:rsid w:val="010B9A7F"/>
    <w:rsid w:val="010C3D2F"/>
    <w:rsid w:val="010FF091"/>
    <w:rsid w:val="01226D9B"/>
    <w:rsid w:val="01419597"/>
    <w:rsid w:val="015375D2"/>
    <w:rsid w:val="016357CF"/>
    <w:rsid w:val="016D253B"/>
    <w:rsid w:val="01738278"/>
    <w:rsid w:val="01795777"/>
    <w:rsid w:val="017DBF7E"/>
    <w:rsid w:val="019C4FA5"/>
    <w:rsid w:val="01A3CBE2"/>
    <w:rsid w:val="01B313D3"/>
    <w:rsid w:val="01D516A4"/>
    <w:rsid w:val="01DE67B3"/>
    <w:rsid w:val="01E0BC38"/>
    <w:rsid w:val="01E483CF"/>
    <w:rsid w:val="01EF4C70"/>
    <w:rsid w:val="01F8AFCF"/>
    <w:rsid w:val="0205EBF0"/>
    <w:rsid w:val="02248E5F"/>
    <w:rsid w:val="0226DC39"/>
    <w:rsid w:val="0227B098"/>
    <w:rsid w:val="02317F42"/>
    <w:rsid w:val="02477E76"/>
    <w:rsid w:val="0247B707"/>
    <w:rsid w:val="024BD082"/>
    <w:rsid w:val="025C8168"/>
    <w:rsid w:val="025F65BB"/>
    <w:rsid w:val="02618E16"/>
    <w:rsid w:val="02631B8A"/>
    <w:rsid w:val="026A33DF"/>
    <w:rsid w:val="0291C06A"/>
    <w:rsid w:val="029634DE"/>
    <w:rsid w:val="0299001D"/>
    <w:rsid w:val="02A2C459"/>
    <w:rsid w:val="02AD49DD"/>
    <w:rsid w:val="02B2629A"/>
    <w:rsid w:val="02C2A2AE"/>
    <w:rsid w:val="02C703C1"/>
    <w:rsid w:val="02CCD22E"/>
    <w:rsid w:val="02CFB4AA"/>
    <w:rsid w:val="02DDA006"/>
    <w:rsid w:val="02F243A9"/>
    <w:rsid w:val="03088C15"/>
    <w:rsid w:val="030AD941"/>
    <w:rsid w:val="030C7255"/>
    <w:rsid w:val="03163F60"/>
    <w:rsid w:val="0327EB89"/>
    <w:rsid w:val="0330CD15"/>
    <w:rsid w:val="036A86DF"/>
    <w:rsid w:val="03727516"/>
    <w:rsid w:val="037949A3"/>
    <w:rsid w:val="03A102B8"/>
    <w:rsid w:val="03A62828"/>
    <w:rsid w:val="03BDD72B"/>
    <w:rsid w:val="03C14B16"/>
    <w:rsid w:val="03C61209"/>
    <w:rsid w:val="03D7BB01"/>
    <w:rsid w:val="03DFAEE0"/>
    <w:rsid w:val="03E28837"/>
    <w:rsid w:val="03E920D3"/>
    <w:rsid w:val="03F5F9EE"/>
    <w:rsid w:val="04146D8B"/>
    <w:rsid w:val="04155A23"/>
    <w:rsid w:val="041681BB"/>
    <w:rsid w:val="0429B65E"/>
    <w:rsid w:val="043323D9"/>
    <w:rsid w:val="043E408E"/>
    <w:rsid w:val="0445FF30"/>
    <w:rsid w:val="044A5584"/>
    <w:rsid w:val="044B6293"/>
    <w:rsid w:val="044FF23F"/>
    <w:rsid w:val="045EBDC2"/>
    <w:rsid w:val="04673C3E"/>
    <w:rsid w:val="046F7A62"/>
    <w:rsid w:val="0470AE55"/>
    <w:rsid w:val="04725600"/>
    <w:rsid w:val="0480B300"/>
    <w:rsid w:val="0489B506"/>
    <w:rsid w:val="048B2071"/>
    <w:rsid w:val="048B4B7E"/>
    <w:rsid w:val="04A4D7D2"/>
    <w:rsid w:val="04ACD174"/>
    <w:rsid w:val="04BB3E1D"/>
    <w:rsid w:val="04BE94DA"/>
    <w:rsid w:val="04CE1262"/>
    <w:rsid w:val="04D71C98"/>
    <w:rsid w:val="04D98BBD"/>
    <w:rsid w:val="04DE40F5"/>
    <w:rsid w:val="04EFAE09"/>
    <w:rsid w:val="04F6CADC"/>
    <w:rsid w:val="0507940B"/>
    <w:rsid w:val="051974C4"/>
    <w:rsid w:val="051B6D1F"/>
    <w:rsid w:val="051C42CC"/>
    <w:rsid w:val="05215166"/>
    <w:rsid w:val="053413D0"/>
    <w:rsid w:val="05575D22"/>
    <w:rsid w:val="055CAD21"/>
    <w:rsid w:val="055E00C8"/>
    <w:rsid w:val="05634297"/>
    <w:rsid w:val="056F5F00"/>
    <w:rsid w:val="05733EBA"/>
    <w:rsid w:val="0575C219"/>
    <w:rsid w:val="05760CFC"/>
    <w:rsid w:val="057A8163"/>
    <w:rsid w:val="0588CD74"/>
    <w:rsid w:val="05987AA9"/>
    <w:rsid w:val="05B37FA9"/>
    <w:rsid w:val="05B7D882"/>
    <w:rsid w:val="05B88988"/>
    <w:rsid w:val="05C3578E"/>
    <w:rsid w:val="05CDF651"/>
    <w:rsid w:val="05CE9733"/>
    <w:rsid w:val="05D15456"/>
    <w:rsid w:val="05D18ABD"/>
    <w:rsid w:val="05D9A4B8"/>
    <w:rsid w:val="05DC17B7"/>
    <w:rsid w:val="05E0EFC0"/>
    <w:rsid w:val="05E6F1CA"/>
    <w:rsid w:val="05F77B38"/>
    <w:rsid w:val="060DED7D"/>
    <w:rsid w:val="06160F0A"/>
    <w:rsid w:val="063C55A8"/>
    <w:rsid w:val="06423CDD"/>
    <w:rsid w:val="065E2E68"/>
    <w:rsid w:val="0660304A"/>
    <w:rsid w:val="06651DF8"/>
    <w:rsid w:val="066CCD4D"/>
    <w:rsid w:val="069207DF"/>
    <w:rsid w:val="069CE832"/>
    <w:rsid w:val="069E9CCC"/>
    <w:rsid w:val="06D47300"/>
    <w:rsid w:val="06D5900B"/>
    <w:rsid w:val="06F22970"/>
    <w:rsid w:val="06F94531"/>
    <w:rsid w:val="06FBC526"/>
    <w:rsid w:val="0704AA61"/>
    <w:rsid w:val="070C4AE0"/>
    <w:rsid w:val="0712F809"/>
    <w:rsid w:val="071483C3"/>
    <w:rsid w:val="0715BA1D"/>
    <w:rsid w:val="0727417E"/>
    <w:rsid w:val="072A7B21"/>
    <w:rsid w:val="072FE667"/>
    <w:rsid w:val="07360DA4"/>
    <w:rsid w:val="075B69C8"/>
    <w:rsid w:val="075CC876"/>
    <w:rsid w:val="076A41E0"/>
    <w:rsid w:val="076C8DDE"/>
    <w:rsid w:val="07742335"/>
    <w:rsid w:val="077BC800"/>
    <w:rsid w:val="077F8720"/>
    <w:rsid w:val="07803537"/>
    <w:rsid w:val="0782E3F5"/>
    <w:rsid w:val="078DAA1E"/>
    <w:rsid w:val="078EAE03"/>
    <w:rsid w:val="07991166"/>
    <w:rsid w:val="07A3D18B"/>
    <w:rsid w:val="07A88D37"/>
    <w:rsid w:val="07BAE91E"/>
    <w:rsid w:val="07CCD5F6"/>
    <w:rsid w:val="07CED1D3"/>
    <w:rsid w:val="07E47C51"/>
    <w:rsid w:val="07EDDEFB"/>
    <w:rsid w:val="07F4F019"/>
    <w:rsid w:val="08081C2C"/>
    <w:rsid w:val="080DCC3C"/>
    <w:rsid w:val="08207E9F"/>
    <w:rsid w:val="0822220E"/>
    <w:rsid w:val="08281E9F"/>
    <w:rsid w:val="0828B67B"/>
    <w:rsid w:val="082B2F79"/>
    <w:rsid w:val="0831166D"/>
    <w:rsid w:val="084F83A5"/>
    <w:rsid w:val="08559CEE"/>
    <w:rsid w:val="085A3C0D"/>
    <w:rsid w:val="085EBAFD"/>
    <w:rsid w:val="0867B94F"/>
    <w:rsid w:val="0869D110"/>
    <w:rsid w:val="086D8303"/>
    <w:rsid w:val="086FCB77"/>
    <w:rsid w:val="0875CE4C"/>
    <w:rsid w:val="087833FE"/>
    <w:rsid w:val="088199A2"/>
    <w:rsid w:val="0887BE9D"/>
    <w:rsid w:val="088EBC18"/>
    <w:rsid w:val="0893B4CB"/>
    <w:rsid w:val="08999D55"/>
    <w:rsid w:val="089C1163"/>
    <w:rsid w:val="089D64A9"/>
    <w:rsid w:val="08AA51EA"/>
    <w:rsid w:val="08AC0B50"/>
    <w:rsid w:val="08B3105A"/>
    <w:rsid w:val="08B8145C"/>
    <w:rsid w:val="08BABC2A"/>
    <w:rsid w:val="08C09F25"/>
    <w:rsid w:val="08C8D5EB"/>
    <w:rsid w:val="08CDA246"/>
    <w:rsid w:val="08D2010B"/>
    <w:rsid w:val="08D65412"/>
    <w:rsid w:val="08DBB6C4"/>
    <w:rsid w:val="08DE21B4"/>
    <w:rsid w:val="08E4D2A0"/>
    <w:rsid w:val="08E93BCE"/>
    <w:rsid w:val="08EB5063"/>
    <w:rsid w:val="08EC97E9"/>
    <w:rsid w:val="090BFAEA"/>
    <w:rsid w:val="09199EA7"/>
    <w:rsid w:val="091C57D0"/>
    <w:rsid w:val="09289CA3"/>
    <w:rsid w:val="092B1F7F"/>
    <w:rsid w:val="0934F9C0"/>
    <w:rsid w:val="0942B70A"/>
    <w:rsid w:val="09432FFB"/>
    <w:rsid w:val="0947AA33"/>
    <w:rsid w:val="095CB35C"/>
    <w:rsid w:val="097FF78B"/>
    <w:rsid w:val="09805406"/>
    <w:rsid w:val="09853A25"/>
    <w:rsid w:val="09A03BE2"/>
    <w:rsid w:val="09A457F5"/>
    <w:rsid w:val="09B297EA"/>
    <w:rsid w:val="09C3427D"/>
    <w:rsid w:val="09C4E4B0"/>
    <w:rsid w:val="09D673F1"/>
    <w:rsid w:val="09E982F6"/>
    <w:rsid w:val="09EB7378"/>
    <w:rsid w:val="09F0A8C8"/>
    <w:rsid w:val="09F190F8"/>
    <w:rsid w:val="09F31E0C"/>
    <w:rsid w:val="09F3E8AC"/>
    <w:rsid w:val="09FFEB88"/>
    <w:rsid w:val="0A057D50"/>
    <w:rsid w:val="0A05AD70"/>
    <w:rsid w:val="0A33B596"/>
    <w:rsid w:val="0A37368A"/>
    <w:rsid w:val="0A3BEF17"/>
    <w:rsid w:val="0A442439"/>
    <w:rsid w:val="0A4642EE"/>
    <w:rsid w:val="0A54FE7C"/>
    <w:rsid w:val="0A550104"/>
    <w:rsid w:val="0A5F1060"/>
    <w:rsid w:val="0A6127EF"/>
    <w:rsid w:val="0A7283BB"/>
    <w:rsid w:val="0A7B196C"/>
    <w:rsid w:val="0A820445"/>
    <w:rsid w:val="0A93F46D"/>
    <w:rsid w:val="0A9AE726"/>
    <w:rsid w:val="0A9D8970"/>
    <w:rsid w:val="0AAC4A69"/>
    <w:rsid w:val="0AB24137"/>
    <w:rsid w:val="0ABC3FBF"/>
    <w:rsid w:val="0ABF3628"/>
    <w:rsid w:val="0AD84740"/>
    <w:rsid w:val="0AE3EAF8"/>
    <w:rsid w:val="0AEC2562"/>
    <w:rsid w:val="0B1FB0CB"/>
    <w:rsid w:val="0B2CF47C"/>
    <w:rsid w:val="0B2DC99D"/>
    <w:rsid w:val="0B381B1B"/>
    <w:rsid w:val="0B3A99B3"/>
    <w:rsid w:val="0B3AD2A2"/>
    <w:rsid w:val="0B4132E8"/>
    <w:rsid w:val="0B4306AF"/>
    <w:rsid w:val="0B45337E"/>
    <w:rsid w:val="0B4E5075"/>
    <w:rsid w:val="0B51BAA7"/>
    <w:rsid w:val="0B5A0004"/>
    <w:rsid w:val="0B5D0CFF"/>
    <w:rsid w:val="0B5DC3E5"/>
    <w:rsid w:val="0B6B4959"/>
    <w:rsid w:val="0B7DB5E7"/>
    <w:rsid w:val="0B8842EA"/>
    <w:rsid w:val="0B906C5C"/>
    <w:rsid w:val="0BA05EA1"/>
    <w:rsid w:val="0BA7F821"/>
    <w:rsid w:val="0BACAC99"/>
    <w:rsid w:val="0BB0B310"/>
    <w:rsid w:val="0BB5ECC8"/>
    <w:rsid w:val="0BB7BA73"/>
    <w:rsid w:val="0BBAA0CF"/>
    <w:rsid w:val="0BC9E532"/>
    <w:rsid w:val="0BD174DD"/>
    <w:rsid w:val="0BD3919F"/>
    <w:rsid w:val="0BD709F6"/>
    <w:rsid w:val="0BD80C06"/>
    <w:rsid w:val="0BE30343"/>
    <w:rsid w:val="0BF7A9CA"/>
    <w:rsid w:val="0BFDD769"/>
    <w:rsid w:val="0C1198DD"/>
    <w:rsid w:val="0C16C63B"/>
    <w:rsid w:val="0C1B6C45"/>
    <w:rsid w:val="0C21F1D9"/>
    <w:rsid w:val="0C2567F7"/>
    <w:rsid w:val="0C2B42F3"/>
    <w:rsid w:val="0C37FAC3"/>
    <w:rsid w:val="0C39FECF"/>
    <w:rsid w:val="0C44D8A1"/>
    <w:rsid w:val="0C4B6884"/>
    <w:rsid w:val="0C610465"/>
    <w:rsid w:val="0C6EF89F"/>
    <w:rsid w:val="0C73B58F"/>
    <w:rsid w:val="0C9ACDBD"/>
    <w:rsid w:val="0CA79F53"/>
    <w:rsid w:val="0CC2DB2B"/>
    <w:rsid w:val="0CC932CC"/>
    <w:rsid w:val="0CF18286"/>
    <w:rsid w:val="0CF57A34"/>
    <w:rsid w:val="0D011C2A"/>
    <w:rsid w:val="0D052697"/>
    <w:rsid w:val="0D061B08"/>
    <w:rsid w:val="0D1281A2"/>
    <w:rsid w:val="0D15FB5D"/>
    <w:rsid w:val="0D193E55"/>
    <w:rsid w:val="0D1D927F"/>
    <w:rsid w:val="0D2888C4"/>
    <w:rsid w:val="0D2AD00B"/>
    <w:rsid w:val="0D2F0B91"/>
    <w:rsid w:val="0D37E2D5"/>
    <w:rsid w:val="0D38F306"/>
    <w:rsid w:val="0D41092B"/>
    <w:rsid w:val="0D4684FD"/>
    <w:rsid w:val="0D473F81"/>
    <w:rsid w:val="0D6220FE"/>
    <w:rsid w:val="0D66DBF7"/>
    <w:rsid w:val="0D70D5B9"/>
    <w:rsid w:val="0D728B17"/>
    <w:rsid w:val="0D729886"/>
    <w:rsid w:val="0D7F772B"/>
    <w:rsid w:val="0D8347FF"/>
    <w:rsid w:val="0D8A8922"/>
    <w:rsid w:val="0D8FBE27"/>
    <w:rsid w:val="0DA009A2"/>
    <w:rsid w:val="0DAE3C70"/>
    <w:rsid w:val="0DC60239"/>
    <w:rsid w:val="0DD293E3"/>
    <w:rsid w:val="0E05FF83"/>
    <w:rsid w:val="0E0EAAE9"/>
    <w:rsid w:val="0E1620DC"/>
    <w:rsid w:val="0E1CC5B9"/>
    <w:rsid w:val="0E26E4C0"/>
    <w:rsid w:val="0E2F667D"/>
    <w:rsid w:val="0E38D227"/>
    <w:rsid w:val="0E4E928A"/>
    <w:rsid w:val="0E509744"/>
    <w:rsid w:val="0E5BF8D2"/>
    <w:rsid w:val="0E5F39A6"/>
    <w:rsid w:val="0E70BC1F"/>
    <w:rsid w:val="0E95E979"/>
    <w:rsid w:val="0EA45452"/>
    <w:rsid w:val="0EB1520A"/>
    <w:rsid w:val="0EB692CC"/>
    <w:rsid w:val="0EB97B20"/>
    <w:rsid w:val="0EC00C09"/>
    <w:rsid w:val="0EC47FC5"/>
    <w:rsid w:val="0ECDEED3"/>
    <w:rsid w:val="0ED0046D"/>
    <w:rsid w:val="0EE37D13"/>
    <w:rsid w:val="0EE3D317"/>
    <w:rsid w:val="0EEBE0E4"/>
    <w:rsid w:val="0EEC0A09"/>
    <w:rsid w:val="0EEEBF2E"/>
    <w:rsid w:val="0F04BB19"/>
    <w:rsid w:val="0F0D05F4"/>
    <w:rsid w:val="0F2635F6"/>
    <w:rsid w:val="0F30A0CB"/>
    <w:rsid w:val="0F37B189"/>
    <w:rsid w:val="0F400162"/>
    <w:rsid w:val="0F4BB26D"/>
    <w:rsid w:val="0F4D3669"/>
    <w:rsid w:val="0F514340"/>
    <w:rsid w:val="0F56B153"/>
    <w:rsid w:val="0F6E264F"/>
    <w:rsid w:val="0F72A94D"/>
    <w:rsid w:val="0F7727B3"/>
    <w:rsid w:val="0F7CE759"/>
    <w:rsid w:val="0F7D6A7B"/>
    <w:rsid w:val="0F81EA59"/>
    <w:rsid w:val="0F85281C"/>
    <w:rsid w:val="0F8F2232"/>
    <w:rsid w:val="0F9ADE71"/>
    <w:rsid w:val="0F9CBA36"/>
    <w:rsid w:val="0F9FF9BB"/>
    <w:rsid w:val="0FAC99D8"/>
    <w:rsid w:val="0FE67CC6"/>
    <w:rsid w:val="0FEDC55F"/>
    <w:rsid w:val="0FF2254C"/>
    <w:rsid w:val="0FFA37A7"/>
    <w:rsid w:val="1006D2CB"/>
    <w:rsid w:val="100E986B"/>
    <w:rsid w:val="101FAFE7"/>
    <w:rsid w:val="1025159C"/>
    <w:rsid w:val="10392EDB"/>
    <w:rsid w:val="103D5998"/>
    <w:rsid w:val="10451019"/>
    <w:rsid w:val="1059037D"/>
    <w:rsid w:val="10594B73"/>
    <w:rsid w:val="10621A01"/>
    <w:rsid w:val="106E14BC"/>
    <w:rsid w:val="1077DAD9"/>
    <w:rsid w:val="108258FE"/>
    <w:rsid w:val="108266C4"/>
    <w:rsid w:val="108C638F"/>
    <w:rsid w:val="109494AB"/>
    <w:rsid w:val="109505BB"/>
    <w:rsid w:val="10A891D8"/>
    <w:rsid w:val="10AAB775"/>
    <w:rsid w:val="10AE4900"/>
    <w:rsid w:val="10AFE9E3"/>
    <w:rsid w:val="10B1400E"/>
    <w:rsid w:val="10C16CEE"/>
    <w:rsid w:val="10C65019"/>
    <w:rsid w:val="10CC0EFC"/>
    <w:rsid w:val="10DB5B9C"/>
    <w:rsid w:val="10DC679E"/>
    <w:rsid w:val="10ED5985"/>
    <w:rsid w:val="10F42E3E"/>
    <w:rsid w:val="10F88802"/>
    <w:rsid w:val="10FD48EF"/>
    <w:rsid w:val="10FF8E20"/>
    <w:rsid w:val="11006C5A"/>
    <w:rsid w:val="110A2B22"/>
    <w:rsid w:val="110A410E"/>
    <w:rsid w:val="1110192B"/>
    <w:rsid w:val="111E71ED"/>
    <w:rsid w:val="1128E330"/>
    <w:rsid w:val="114FF655"/>
    <w:rsid w:val="1164FE34"/>
    <w:rsid w:val="1187D842"/>
    <w:rsid w:val="118DB722"/>
    <w:rsid w:val="1195C898"/>
    <w:rsid w:val="119C892B"/>
    <w:rsid w:val="11A28EDB"/>
    <w:rsid w:val="11A85A0C"/>
    <w:rsid w:val="11AD715C"/>
    <w:rsid w:val="11C3CBFF"/>
    <w:rsid w:val="11C41FF3"/>
    <w:rsid w:val="11D7E992"/>
    <w:rsid w:val="11EB44BB"/>
    <w:rsid w:val="11F42EC0"/>
    <w:rsid w:val="11F4FB66"/>
    <w:rsid w:val="11FE1DEE"/>
    <w:rsid w:val="121D1E8F"/>
    <w:rsid w:val="1226D9C5"/>
    <w:rsid w:val="1236896B"/>
    <w:rsid w:val="124B2C7B"/>
    <w:rsid w:val="124ECCEA"/>
    <w:rsid w:val="1252166A"/>
    <w:rsid w:val="1252C274"/>
    <w:rsid w:val="1265E44B"/>
    <w:rsid w:val="1266D01A"/>
    <w:rsid w:val="126C0E6D"/>
    <w:rsid w:val="1270D289"/>
    <w:rsid w:val="12840352"/>
    <w:rsid w:val="12877495"/>
    <w:rsid w:val="1290A265"/>
    <w:rsid w:val="12AE911B"/>
    <w:rsid w:val="12C674E3"/>
    <w:rsid w:val="12CA4B97"/>
    <w:rsid w:val="12CBDD4F"/>
    <w:rsid w:val="12F53060"/>
    <w:rsid w:val="12F6E8D9"/>
    <w:rsid w:val="12FE312C"/>
    <w:rsid w:val="1314B10E"/>
    <w:rsid w:val="1317F76D"/>
    <w:rsid w:val="131AA90A"/>
    <w:rsid w:val="131ADF0A"/>
    <w:rsid w:val="1330A984"/>
    <w:rsid w:val="1334E782"/>
    <w:rsid w:val="133ED861"/>
    <w:rsid w:val="13550FC5"/>
    <w:rsid w:val="13563EC6"/>
    <w:rsid w:val="13590365"/>
    <w:rsid w:val="135D426C"/>
    <w:rsid w:val="135F4A6F"/>
    <w:rsid w:val="13656D61"/>
    <w:rsid w:val="1368968C"/>
    <w:rsid w:val="136B0B8D"/>
    <w:rsid w:val="13873A89"/>
    <w:rsid w:val="138F5C38"/>
    <w:rsid w:val="1390C59D"/>
    <w:rsid w:val="13967D2E"/>
    <w:rsid w:val="13A894CF"/>
    <w:rsid w:val="13ABD6D4"/>
    <w:rsid w:val="13C02777"/>
    <w:rsid w:val="13C8B123"/>
    <w:rsid w:val="13CE849B"/>
    <w:rsid w:val="13DAD74A"/>
    <w:rsid w:val="13E82CB4"/>
    <w:rsid w:val="13E89A52"/>
    <w:rsid w:val="13F0E3F5"/>
    <w:rsid w:val="13F31D07"/>
    <w:rsid w:val="13FF478A"/>
    <w:rsid w:val="140442AC"/>
    <w:rsid w:val="14081570"/>
    <w:rsid w:val="14094FF0"/>
    <w:rsid w:val="140AB931"/>
    <w:rsid w:val="1415ACCE"/>
    <w:rsid w:val="1421F126"/>
    <w:rsid w:val="1435526A"/>
    <w:rsid w:val="1439FD8C"/>
    <w:rsid w:val="145206A2"/>
    <w:rsid w:val="14564FB7"/>
    <w:rsid w:val="1459673A"/>
    <w:rsid w:val="1468D5BE"/>
    <w:rsid w:val="1472E57D"/>
    <w:rsid w:val="147A21AA"/>
    <w:rsid w:val="147C67F7"/>
    <w:rsid w:val="1484249E"/>
    <w:rsid w:val="1489F25F"/>
    <w:rsid w:val="14917B0D"/>
    <w:rsid w:val="1491D58F"/>
    <w:rsid w:val="14925457"/>
    <w:rsid w:val="1492E697"/>
    <w:rsid w:val="149B2BF7"/>
    <w:rsid w:val="14A10109"/>
    <w:rsid w:val="14A29988"/>
    <w:rsid w:val="14BC39D1"/>
    <w:rsid w:val="14E09513"/>
    <w:rsid w:val="14E32666"/>
    <w:rsid w:val="14E9E7B0"/>
    <w:rsid w:val="14EC1284"/>
    <w:rsid w:val="14F17406"/>
    <w:rsid w:val="14FDF8E6"/>
    <w:rsid w:val="150AEC5E"/>
    <w:rsid w:val="15131771"/>
    <w:rsid w:val="151E6C9C"/>
    <w:rsid w:val="15223B98"/>
    <w:rsid w:val="15346DAA"/>
    <w:rsid w:val="15430AEB"/>
    <w:rsid w:val="155AC640"/>
    <w:rsid w:val="156037B3"/>
    <w:rsid w:val="156C4ED1"/>
    <w:rsid w:val="15884AFD"/>
    <w:rsid w:val="15891FE3"/>
    <w:rsid w:val="15938987"/>
    <w:rsid w:val="15A18B6C"/>
    <w:rsid w:val="15AC8883"/>
    <w:rsid w:val="15C125D0"/>
    <w:rsid w:val="15C19811"/>
    <w:rsid w:val="15CDBF8F"/>
    <w:rsid w:val="15D1E4EC"/>
    <w:rsid w:val="15E82548"/>
    <w:rsid w:val="15E8559A"/>
    <w:rsid w:val="15EA4C2A"/>
    <w:rsid w:val="15EB9426"/>
    <w:rsid w:val="15FD2998"/>
    <w:rsid w:val="160E1E56"/>
    <w:rsid w:val="1619F778"/>
    <w:rsid w:val="161B618E"/>
    <w:rsid w:val="161EBC05"/>
    <w:rsid w:val="1626E53F"/>
    <w:rsid w:val="1632A66F"/>
    <w:rsid w:val="163AAF8A"/>
    <w:rsid w:val="1640E563"/>
    <w:rsid w:val="1667DEF5"/>
    <w:rsid w:val="166C119C"/>
    <w:rsid w:val="16742DE3"/>
    <w:rsid w:val="167568CD"/>
    <w:rsid w:val="167AAFE5"/>
    <w:rsid w:val="168656B7"/>
    <w:rsid w:val="16895C24"/>
    <w:rsid w:val="168BE848"/>
    <w:rsid w:val="168D7625"/>
    <w:rsid w:val="168DD2BC"/>
    <w:rsid w:val="16CB9452"/>
    <w:rsid w:val="16DA38DA"/>
    <w:rsid w:val="16E52662"/>
    <w:rsid w:val="16F50BFF"/>
    <w:rsid w:val="1703EA65"/>
    <w:rsid w:val="17060E00"/>
    <w:rsid w:val="1710B237"/>
    <w:rsid w:val="17153C96"/>
    <w:rsid w:val="172BF3EB"/>
    <w:rsid w:val="172FD382"/>
    <w:rsid w:val="1730F833"/>
    <w:rsid w:val="1743B437"/>
    <w:rsid w:val="1747E36B"/>
    <w:rsid w:val="174C8A58"/>
    <w:rsid w:val="176656AC"/>
    <w:rsid w:val="177462C0"/>
    <w:rsid w:val="17750A4D"/>
    <w:rsid w:val="1776AA9C"/>
    <w:rsid w:val="177A5E6B"/>
    <w:rsid w:val="177BBCB0"/>
    <w:rsid w:val="177BF901"/>
    <w:rsid w:val="177D4BFE"/>
    <w:rsid w:val="1782A6C1"/>
    <w:rsid w:val="178CDCD9"/>
    <w:rsid w:val="178E7EFF"/>
    <w:rsid w:val="1791BDE6"/>
    <w:rsid w:val="179DB65A"/>
    <w:rsid w:val="17ACB997"/>
    <w:rsid w:val="17ADC767"/>
    <w:rsid w:val="17B38764"/>
    <w:rsid w:val="17C288E6"/>
    <w:rsid w:val="17CAA35D"/>
    <w:rsid w:val="17D15470"/>
    <w:rsid w:val="17DE4717"/>
    <w:rsid w:val="17E26490"/>
    <w:rsid w:val="17E598A7"/>
    <w:rsid w:val="17E69BE0"/>
    <w:rsid w:val="17EB74DC"/>
    <w:rsid w:val="17F14598"/>
    <w:rsid w:val="17F24AC5"/>
    <w:rsid w:val="1804157A"/>
    <w:rsid w:val="1805FFF4"/>
    <w:rsid w:val="18077B58"/>
    <w:rsid w:val="1812C103"/>
    <w:rsid w:val="182394E1"/>
    <w:rsid w:val="182E8243"/>
    <w:rsid w:val="183D8921"/>
    <w:rsid w:val="184530F4"/>
    <w:rsid w:val="18487DD7"/>
    <w:rsid w:val="185D0D72"/>
    <w:rsid w:val="18719FB5"/>
    <w:rsid w:val="1880CBC2"/>
    <w:rsid w:val="188123E0"/>
    <w:rsid w:val="188D24B3"/>
    <w:rsid w:val="18B3133F"/>
    <w:rsid w:val="18BB7362"/>
    <w:rsid w:val="18BB8BF5"/>
    <w:rsid w:val="18BF496C"/>
    <w:rsid w:val="18C2A5B8"/>
    <w:rsid w:val="18C9B339"/>
    <w:rsid w:val="18CD04A0"/>
    <w:rsid w:val="18D1525D"/>
    <w:rsid w:val="18DB3513"/>
    <w:rsid w:val="18DFEB09"/>
    <w:rsid w:val="18E1BE47"/>
    <w:rsid w:val="18EB337C"/>
    <w:rsid w:val="18F4849E"/>
    <w:rsid w:val="18F9AE7E"/>
    <w:rsid w:val="1903633A"/>
    <w:rsid w:val="190464A0"/>
    <w:rsid w:val="19069A9B"/>
    <w:rsid w:val="1913276D"/>
    <w:rsid w:val="1924B676"/>
    <w:rsid w:val="193F8DD1"/>
    <w:rsid w:val="194D2622"/>
    <w:rsid w:val="1957F2F1"/>
    <w:rsid w:val="195B0ED4"/>
    <w:rsid w:val="196EC6C9"/>
    <w:rsid w:val="1970A043"/>
    <w:rsid w:val="19816865"/>
    <w:rsid w:val="19888AC4"/>
    <w:rsid w:val="198E4346"/>
    <w:rsid w:val="199184DD"/>
    <w:rsid w:val="199DACD6"/>
    <w:rsid w:val="19E4E21F"/>
    <w:rsid w:val="19F0DA70"/>
    <w:rsid w:val="1A08C3C3"/>
    <w:rsid w:val="1A0B21A5"/>
    <w:rsid w:val="1A12307A"/>
    <w:rsid w:val="1A1480C2"/>
    <w:rsid w:val="1A152333"/>
    <w:rsid w:val="1A15390C"/>
    <w:rsid w:val="1A15B462"/>
    <w:rsid w:val="1A1951B0"/>
    <w:rsid w:val="1A31A5F5"/>
    <w:rsid w:val="1A3B4296"/>
    <w:rsid w:val="1A3D50F6"/>
    <w:rsid w:val="1A4085AC"/>
    <w:rsid w:val="1A56C967"/>
    <w:rsid w:val="1A615D1B"/>
    <w:rsid w:val="1A756883"/>
    <w:rsid w:val="1A7ACF48"/>
    <w:rsid w:val="1A816140"/>
    <w:rsid w:val="1A9A22A1"/>
    <w:rsid w:val="1A9DF8AB"/>
    <w:rsid w:val="1AA87196"/>
    <w:rsid w:val="1ACCB7DB"/>
    <w:rsid w:val="1AD3C6D8"/>
    <w:rsid w:val="1AE04128"/>
    <w:rsid w:val="1AE0DBC4"/>
    <w:rsid w:val="1AF09981"/>
    <w:rsid w:val="1AF7DEF2"/>
    <w:rsid w:val="1AF984FD"/>
    <w:rsid w:val="1B1034E8"/>
    <w:rsid w:val="1B1D99DC"/>
    <w:rsid w:val="1B404CE7"/>
    <w:rsid w:val="1B487A74"/>
    <w:rsid w:val="1B661AA1"/>
    <w:rsid w:val="1B6B479D"/>
    <w:rsid w:val="1B6FEEE2"/>
    <w:rsid w:val="1B80B957"/>
    <w:rsid w:val="1B836F57"/>
    <w:rsid w:val="1B8C1471"/>
    <w:rsid w:val="1B8C8395"/>
    <w:rsid w:val="1B9557F1"/>
    <w:rsid w:val="1B9AF883"/>
    <w:rsid w:val="1B9C27EF"/>
    <w:rsid w:val="1B9FB894"/>
    <w:rsid w:val="1BA6CF1B"/>
    <w:rsid w:val="1BA6E525"/>
    <w:rsid w:val="1BA70E56"/>
    <w:rsid w:val="1BA8EF73"/>
    <w:rsid w:val="1BABF2D0"/>
    <w:rsid w:val="1BBE6A1D"/>
    <w:rsid w:val="1BBEFFD2"/>
    <w:rsid w:val="1BC6B6D8"/>
    <w:rsid w:val="1BC8021C"/>
    <w:rsid w:val="1BD662CA"/>
    <w:rsid w:val="1BD7D526"/>
    <w:rsid w:val="1BDBFFEB"/>
    <w:rsid w:val="1BEC3EE7"/>
    <w:rsid w:val="1BF38E40"/>
    <w:rsid w:val="1BF78BF7"/>
    <w:rsid w:val="1C0DEDE9"/>
    <w:rsid w:val="1C0E4228"/>
    <w:rsid w:val="1C1E9E12"/>
    <w:rsid w:val="1C2010E4"/>
    <w:rsid w:val="1C24C278"/>
    <w:rsid w:val="1C3E8B36"/>
    <w:rsid w:val="1C5DE542"/>
    <w:rsid w:val="1C732F62"/>
    <w:rsid w:val="1C79BB35"/>
    <w:rsid w:val="1C7BD7D6"/>
    <w:rsid w:val="1C96F596"/>
    <w:rsid w:val="1CAF3444"/>
    <w:rsid w:val="1CB01186"/>
    <w:rsid w:val="1CB35DE3"/>
    <w:rsid w:val="1CB4B260"/>
    <w:rsid w:val="1CBB72DB"/>
    <w:rsid w:val="1CBE9FC7"/>
    <w:rsid w:val="1CCC25D2"/>
    <w:rsid w:val="1CD55D46"/>
    <w:rsid w:val="1CDB9D9A"/>
    <w:rsid w:val="1CDF23A9"/>
    <w:rsid w:val="1CE32E81"/>
    <w:rsid w:val="1CE40A1B"/>
    <w:rsid w:val="1CF00AEE"/>
    <w:rsid w:val="1CF3DA4E"/>
    <w:rsid w:val="1CFBF211"/>
    <w:rsid w:val="1D02072A"/>
    <w:rsid w:val="1D069E07"/>
    <w:rsid w:val="1D0C7717"/>
    <w:rsid w:val="1D0FE297"/>
    <w:rsid w:val="1D0FE79D"/>
    <w:rsid w:val="1D3B6A70"/>
    <w:rsid w:val="1D427606"/>
    <w:rsid w:val="1D495A74"/>
    <w:rsid w:val="1D57BD86"/>
    <w:rsid w:val="1D5BE866"/>
    <w:rsid w:val="1D5E053E"/>
    <w:rsid w:val="1D601346"/>
    <w:rsid w:val="1D73765D"/>
    <w:rsid w:val="1D7A454C"/>
    <w:rsid w:val="1D7B4CCB"/>
    <w:rsid w:val="1D90761D"/>
    <w:rsid w:val="1DA4E2B8"/>
    <w:rsid w:val="1DA71EEA"/>
    <w:rsid w:val="1DAE2983"/>
    <w:rsid w:val="1DB09C92"/>
    <w:rsid w:val="1DB34B2B"/>
    <w:rsid w:val="1DBADF11"/>
    <w:rsid w:val="1DC5C4EF"/>
    <w:rsid w:val="1DCD31B8"/>
    <w:rsid w:val="1DDEA3FD"/>
    <w:rsid w:val="1DE2EFD5"/>
    <w:rsid w:val="1DF28D87"/>
    <w:rsid w:val="1E031DD1"/>
    <w:rsid w:val="1E1F8E3F"/>
    <w:rsid w:val="1E25B2A7"/>
    <w:rsid w:val="1E32A944"/>
    <w:rsid w:val="1E3FB0D5"/>
    <w:rsid w:val="1E503545"/>
    <w:rsid w:val="1E715EEF"/>
    <w:rsid w:val="1E8602C6"/>
    <w:rsid w:val="1E8B1382"/>
    <w:rsid w:val="1EA3146A"/>
    <w:rsid w:val="1EB76531"/>
    <w:rsid w:val="1EBB7C36"/>
    <w:rsid w:val="1EC3B746"/>
    <w:rsid w:val="1ECEFD83"/>
    <w:rsid w:val="1ED82CFB"/>
    <w:rsid w:val="1ED8CF9F"/>
    <w:rsid w:val="1EDAEADB"/>
    <w:rsid w:val="1EDEB5D3"/>
    <w:rsid w:val="1EE2C20A"/>
    <w:rsid w:val="1EE54F41"/>
    <w:rsid w:val="1EEA6318"/>
    <w:rsid w:val="1EFA8FC8"/>
    <w:rsid w:val="1F1228D2"/>
    <w:rsid w:val="1F157ABA"/>
    <w:rsid w:val="1F1CB5FF"/>
    <w:rsid w:val="1F1D04C8"/>
    <w:rsid w:val="1F2AB703"/>
    <w:rsid w:val="1F2ADBC2"/>
    <w:rsid w:val="1F2EEB71"/>
    <w:rsid w:val="1F30861B"/>
    <w:rsid w:val="1F3AF47F"/>
    <w:rsid w:val="1F4D5DC5"/>
    <w:rsid w:val="1F5690FD"/>
    <w:rsid w:val="1F6283B6"/>
    <w:rsid w:val="1F6C8DFD"/>
    <w:rsid w:val="1F7595E9"/>
    <w:rsid w:val="1F7B2A5E"/>
    <w:rsid w:val="1F8245CD"/>
    <w:rsid w:val="1F90F916"/>
    <w:rsid w:val="1FA8CDF2"/>
    <w:rsid w:val="1FB77BDB"/>
    <w:rsid w:val="1FBBD3CF"/>
    <w:rsid w:val="1FC05F20"/>
    <w:rsid w:val="1FCBE82E"/>
    <w:rsid w:val="1FD5FFEA"/>
    <w:rsid w:val="1FE51107"/>
    <w:rsid w:val="1FED28E6"/>
    <w:rsid w:val="1FF17F8B"/>
    <w:rsid w:val="2001DF42"/>
    <w:rsid w:val="200F7595"/>
    <w:rsid w:val="2015BFE8"/>
    <w:rsid w:val="20198C47"/>
    <w:rsid w:val="201FB03E"/>
    <w:rsid w:val="202B6962"/>
    <w:rsid w:val="202BB80D"/>
    <w:rsid w:val="203886C6"/>
    <w:rsid w:val="2039823A"/>
    <w:rsid w:val="203D5A44"/>
    <w:rsid w:val="2049301C"/>
    <w:rsid w:val="204BA49E"/>
    <w:rsid w:val="2064A60C"/>
    <w:rsid w:val="20754841"/>
    <w:rsid w:val="20762630"/>
    <w:rsid w:val="2094240F"/>
    <w:rsid w:val="2094A530"/>
    <w:rsid w:val="2096E078"/>
    <w:rsid w:val="209B8FF7"/>
    <w:rsid w:val="209C91EF"/>
    <w:rsid w:val="209FF7DA"/>
    <w:rsid w:val="20CE9C89"/>
    <w:rsid w:val="20D9871D"/>
    <w:rsid w:val="20DCC53D"/>
    <w:rsid w:val="20E32139"/>
    <w:rsid w:val="20E388B0"/>
    <w:rsid w:val="20E74830"/>
    <w:rsid w:val="20E95465"/>
    <w:rsid w:val="20FA2D96"/>
    <w:rsid w:val="21070022"/>
    <w:rsid w:val="21070C35"/>
    <w:rsid w:val="21085645"/>
    <w:rsid w:val="2118EE37"/>
    <w:rsid w:val="211DDAA7"/>
    <w:rsid w:val="2122C485"/>
    <w:rsid w:val="212A895F"/>
    <w:rsid w:val="2132B942"/>
    <w:rsid w:val="2139F046"/>
    <w:rsid w:val="213FC9D3"/>
    <w:rsid w:val="21592AAA"/>
    <w:rsid w:val="215BE46B"/>
    <w:rsid w:val="215E537A"/>
    <w:rsid w:val="21621419"/>
    <w:rsid w:val="216F2BA8"/>
    <w:rsid w:val="21861976"/>
    <w:rsid w:val="218D1807"/>
    <w:rsid w:val="21B14073"/>
    <w:rsid w:val="21CA7196"/>
    <w:rsid w:val="21D21400"/>
    <w:rsid w:val="21DD0027"/>
    <w:rsid w:val="21E0F1AC"/>
    <w:rsid w:val="21F109F5"/>
    <w:rsid w:val="21FBFD90"/>
    <w:rsid w:val="22063D3B"/>
    <w:rsid w:val="22072519"/>
    <w:rsid w:val="220A4126"/>
    <w:rsid w:val="220F2BFC"/>
    <w:rsid w:val="220F4BF2"/>
    <w:rsid w:val="2227E975"/>
    <w:rsid w:val="222C7955"/>
    <w:rsid w:val="223331B0"/>
    <w:rsid w:val="225858D2"/>
    <w:rsid w:val="226A94C8"/>
    <w:rsid w:val="2271E7B6"/>
    <w:rsid w:val="227BBA01"/>
    <w:rsid w:val="22848D1A"/>
    <w:rsid w:val="2288C57C"/>
    <w:rsid w:val="228B6A31"/>
    <w:rsid w:val="22A32FBF"/>
    <w:rsid w:val="22A368AD"/>
    <w:rsid w:val="22AACFAF"/>
    <w:rsid w:val="22B40A55"/>
    <w:rsid w:val="22B4A9A1"/>
    <w:rsid w:val="22C0E09D"/>
    <w:rsid w:val="22CC4F80"/>
    <w:rsid w:val="22DE5CE3"/>
    <w:rsid w:val="22E9BAF3"/>
    <w:rsid w:val="22EE7AC3"/>
    <w:rsid w:val="22F4FB68"/>
    <w:rsid w:val="22F8A63A"/>
    <w:rsid w:val="22FE446C"/>
    <w:rsid w:val="230EA641"/>
    <w:rsid w:val="231E2CFD"/>
    <w:rsid w:val="233285C3"/>
    <w:rsid w:val="2347F3FD"/>
    <w:rsid w:val="23480B8C"/>
    <w:rsid w:val="2361FCAD"/>
    <w:rsid w:val="236497E8"/>
    <w:rsid w:val="236778A1"/>
    <w:rsid w:val="2373C8CB"/>
    <w:rsid w:val="238137CA"/>
    <w:rsid w:val="238375FA"/>
    <w:rsid w:val="2385CB13"/>
    <w:rsid w:val="23868F87"/>
    <w:rsid w:val="2395EAC3"/>
    <w:rsid w:val="2399A222"/>
    <w:rsid w:val="239E9AD8"/>
    <w:rsid w:val="23A30F59"/>
    <w:rsid w:val="23B6225D"/>
    <w:rsid w:val="23BC5B2E"/>
    <w:rsid w:val="23BE3016"/>
    <w:rsid w:val="23C33A5C"/>
    <w:rsid w:val="23DDC0B1"/>
    <w:rsid w:val="23DF219E"/>
    <w:rsid w:val="23EC6A7E"/>
    <w:rsid w:val="23EFA715"/>
    <w:rsid w:val="23EFD2E1"/>
    <w:rsid w:val="23EFEB76"/>
    <w:rsid w:val="23F21DCD"/>
    <w:rsid w:val="23F94DD1"/>
    <w:rsid w:val="23FE8E38"/>
    <w:rsid w:val="240519F4"/>
    <w:rsid w:val="240640B4"/>
    <w:rsid w:val="240B3EE1"/>
    <w:rsid w:val="240B741C"/>
    <w:rsid w:val="24124E91"/>
    <w:rsid w:val="2419E7FF"/>
    <w:rsid w:val="241CAD78"/>
    <w:rsid w:val="242019F9"/>
    <w:rsid w:val="2421AF38"/>
    <w:rsid w:val="24230094"/>
    <w:rsid w:val="2427212D"/>
    <w:rsid w:val="242725CA"/>
    <w:rsid w:val="2434F7E9"/>
    <w:rsid w:val="243EAA9E"/>
    <w:rsid w:val="2440E63A"/>
    <w:rsid w:val="2443ABCA"/>
    <w:rsid w:val="244A7443"/>
    <w:rsid w:val="244FEC78"/>
    <w:rsid w:val="2455AE0C"/>
    <w:rsid w:val="24564199"/>
    <w:rsid w:val="245E917C"/>
    <w:rsid w:val="24624CD0"/>
    <w:rsid w:val="2464CE32"/>
    <w:rsid w:val="2465DEC8"/>
    <w:rsid w:val="2467970E"/>
    <w:rsid w:val="246C008B"/>
    <w:rsid w:val="247A0C25"/>
    <w:rsid w:val="248446B0"/>
    <w:rsid w:val="24858AD8"/>
    <w:rsid w:val="248DEDA7"/>
    <w:rsid w:val="249F8661"/>
    <w:rsid w:val="24A270DB"/>
    <w:rsid w:val="24A974BE"/>
    <w:rsid w:val="24B2FDFF"/>
    <w:rsid w:val="24C689A8"/>
    <w:rsid w:val="24C8A589"/>
    <w:rsid w:val="24CBCE39"/>
    <w:rsid w:val="24D0EBC0"/>
    <w:rsid w:val="24D13DCE"/>
    <w:rsid w:val="24DA3F2B"/>
    <w:rsid w:val="24E340B0"/>
    <w:rsid w:val="24E68B7E"/>
    <w:rsid w:val="24E7F173"/>
    <w:rsid w:val="24EA6DF4"/>
    <w:rsid w:val="25295A5B"/>
    <w:rsid w:val="25325C0B"/>
    <w:rsid w:val="2540CBE5"/>
    <w:rsid w:val="25438348"/>
    <w:rsid w:val="2547841F"/>
    <w:rsid w:val="2552BE58"/>
    <w:rsid w:val="2555CE74"/>
    <w:rsid w:val="25560EDA"/>
    <w:rsid w:val="2556B41B"/>
    <w:rsid w:val="2557A3AD"/>
    <w:rsid w:val="25694510"/>
    <w:rsid w:val="256AA5B5"/>
    <w:rsid w:val="25720E73"/>
    <w:rsid w:val="25854974"/>
    <w:rsid w:val="25B0E8EA"/>
    <w:rsid w:val="25C0DF5A"/>
    <w:rsid w:val="25C141D6"/>
    <w:rsid w:val="25C21B00"/>
    <w:rsid w:val="25D79EE8"/>
    <w:rsid w:val="25D81679"/>
    <w:rsid w:val="25F90629"/>
    <w:rsid w:val="26048659"/>
    <w:rsid w:val="260758A1"/>
    <w:rsid w:val="260A9AA3"/>
    <w:rsid w:val="261013D8"/>
    <w:rsid w:val="26136128"/>
    <w:rsid w:val="261CD5D1"/>
    <w:rsid w:val="2625844B"/>
    <w:rsid w:val="2648EABD"/>
    <w:rsid w:val="2654C671"/>
    <w:rsid w:val="2656D89A"/>
    <w:rsid w:val="265A6FDF"/>
    <w:rsid w:val="2662457E"/>
    <w:rsid w:val="266248F5"/>
    <w:rsid w:val="267C6C2E"/>
    <w:rsid w:val="267C760D"/>
    <w:rsid w:val="267D310E"/>
    <w:rsid w:val="2681A636"/>
    <w:rsid w:val="268EA9F7"/>
    <w:rsid w:val="269252E0"/>
    <w:rsid w:val="2696CFF6"/>
    <w:rsid w:val="26B2936A"/>
    <w:rsid w:val="26B98D83"/>
    <w:rsid w:val="26D43F66"/>
    <w:rsid w:val="26D6E284"/>
    <w:rsid w:val="26EBEF66"/>
    <w:rsid w:val="26FBD5D0"/>
    <w:rsid w:val="271B0106"/>
    <w:rsid w:val="271D3F33"/>
    <w:rsid w:val="27234D16"/>
    <w:rsid w:val="27341FBF"/>
    <w:rsid w:val="273D3ECD"/>
    <w:rsid w:val="27465332"/>
    <w:rsid w:val="274DE83C"/>
    <w:rsid w:val="2760ADBC"/>
    <w:rsid w:val="277BE3E4"/>
    <w:rsid w:val="278493A0"/>
    <w:rsid w:val="278C1DC5"/>
    <w:rsid w:val="278DEA2B"/>
    <w:rsid w:val="278FC974"/>
    <w:rsid w:val="27A07BAA"/>
    <w:rsid w:val="27AC51AF"/>
    <w:rsid w:val="27B6F33E"/>
    <w:rsid w:val="27BDBC36"/>
    <w:rsid w:val="27D0E0F4"/>
    <w:rsid w:val="27D17E6D"/>
    <w:rsid w:val="27F644C0"/>
    <w:rsid w:val="27F6B299"/>
    <w:rsid w:val="27F913B9"/>
    <w:rsid w:val="27FE490A"/>
    <w:rsid w:val="281F794C"/>
    <w:rsid w:val="284C3037"/>
    <w:rsid w:val="285C157B"/>
    <w:rsid w:val="28610F5F"/>
    <w:rsid w:val="286A4104"/>
    <w:rsid w:val="287A9191"/>
    <w:rsid w:val="2880AB49"/>
    <w:rsid w:val="288C54DA"/>
    <w:rsid w:val="289E9C3C"/>
    <w:rsid w:val="28B4ABE4"/>
    <w:rsid w:val="28B52DA7"/>
    <w:rsid w:val="28BDDF15"/>
    <w:rsid w:val="28CC5CC5"/>
    <w:rsid w:val="28D0017E"/>
    <w:rsid w:val="28D7280B"/>
    <w:rsid w:val="28D9EFF6"/>
    <w:rsid w:val="28FF5EA2"/>
    <w:rsid w:val="29055D7F"/>
    <w:rsid w:val="2907594B"/>
    <w:rsid w:val="2909A5B6"/>
    <w:rsid w:val="2911BFE2"/>
    <w:rsid w:val="291691F6"/>
    <w:rsid w:val="2922A5DD"/>
    <w:rsid w:val="292A7A25"/>
    <w:rsid w:val="2934C640"/>
    <w:rsid w:val="29426588"/>
    <w:rsid w:val="2943622A"/>
    <w:rsid w:val="294C3D7C"/>
    <w:rsid w:val="295305D2"/>
    <w:rsid w:val="2957CE52"/>
    <w:rsid w:val="295BFA55"/>
    <w:rsid w:val="29704C04"/>
    <w:rsid w:val="2985B483"/>
    <w:rsid w:val="298CB603"/>
    <w:rsid w:val="299F3E48"/>
    <w:rsid w:val="29AD8377"/>
    <w:rsid w:val="29B02C1C"/>
    <w:rsid w:val="29B233C7"/>
    <w:rsid w:val="29D93F39"/>
    <w:rsid w:val="29DC1644"/>
    <w:rsid w:val="29DE6F4D"/>
    <w:rsid w:val="29E1590D"/>
    <w:rsid w:val="29F84C38"/>
    <w:rsid w:val="2A058E6F"/>
    <w:rsid w:val="2A06F926"/>
    <w:rsid w:val="2A0C77CD"/>
    <w:rsid w:val="2A0DEE85"/>
    <w:rsid w:val="2A17A32D"/>
    <w:rsid w:val="2A2AAEA1"/>
    <w:rsid w:val="2A2DA830"/>
    <w:rsid w:val="2A330C22"/>
    <w:rsid w:val="2A3532AB"/>
    <w:rsid w:val="2A3F0B7F"/>
    <w:rsid w:val="2A44076F"/>
    <w:rsid w:val="2A4679A7"/>
    <w:rsid w:val="2A46C3F2"/>
    <w:rsid w:val="2A48DCDE"/>
    <w:rsid w:val="2A4A4D3D"/>
    <w:rsid w:val="2A4C29AE"/>
    <w:rsid w:val="2A4DADC1"/>
    <w:rsid w:val="2A69D5C4"/>
    <w:rsid w:val="2A7FEDCD"/>
    <w:rsid w:val="2A89D84D"/>
    <w:rsid w:val="2A8F653F"/>
    <w:rsid w:val="2A98E4BF"/>
    <w:rsid w:val="2AB8281D"/>
    <w:rsid w:val="2ABAD9E0"/>
    <w:rsid w:val="2AD1049A"/>
    <w:rsid w:val="2AE4C143"/>
    <w:rsid w:val="2AEA15F3"/>
    <w:rsid w:val="2B012D34"/>
    <w:rsid w:val="2B10386A"/>
    <w:rsid w:val="2B138FF1"/>
    <w:rsid w:val="2B2439DE"/>
    <w:rsid w:val="2B27EDCA"/>
    <w:rsid w:val="2B375206"/>
    <w:rsid w:val="2B387BD2"/>
    <w:rsid w:val="2B41176B"/>
    <w:rsid w:val="2B520BAE"/>
    <w:rsid w:val="2B526325"/>
    <w:rsid w:val="2B556777"/>
    <w:rsid w:val="2B55F138"/>
    <w:rsid w:val="2B604984"/>
    <w:rsid w:val="2B6466B0"/>
    <w:rsid w:val="2B675DDE"/>
    <w:rsid w:val="2B68070E"/>
    <w:rsid w:val="2B6BF926"/>
    <w:rsid w:val="2B6F662B"/>
    <w:rsid w:val="2B749BAB"/>
    <w:rsid w:val="2B79B25E"/>
    <w:rsid w:val="2B7B62C6"/>
    <w:rsid w:val="2B7F6428"/>
    <w:rsid w:val="2B801A20"/>
    <w:rsid w:val="2B8D1292"/>
    <w:rsid w:val="2BAFE9BB"/>
    <w:rsid w:val="2BB1D12B"/>
    <w:rsid w:val="2BC29B96"/>
    <w:rsid w:val="2BC66E36"/>
    <w:rsid w:val="2BD2034A"/>
    <w:rsid w:val="2BD31387"/>
    <w:rsid w:val="2BE4D69F"/>
    <w:rsid w:val="2BEA4477"/>
    <w:rsid w:val="2BEC6630"/>
    <w:rsid w:val="2BF7B1A0"/>
    <w:rsid w:val="2C0D5848"/>
    <w:rsid w:val="2C0E2E74"/>
    <w:rsid w:val="2C258458"/>
    <w:rsid w:val="2C2A9A0A"/>
    <w:rsid w:val="2C2DE5CB"/>
    <w:rsid w:val="2C46361A"/>
    <w:rsid w:val="2C4BC77E"/>
    <w:rsid w:val="2C4EC1CF"/>
    <w:rsid w:val="2C585DED"/>
    <w:rsid w:val="2C736454"/>
    <w:rsid w:val="2C7503CF"/>
    <w:rsid w:val="2C7E18D0"/>
    <w:rsid w:val="2C854B51"/>
    <w:rsid w:val="2C8E3E81"/>
    <w:rsid w:val="2C8FE5A7"/>
    <w:rsid w:val="2C93A925"/>
    <w:rsid w:val="2C9BE2A9"/>
    <w:rsid w:val="2CAD4C5E"/>
    <w:rsid w:val="2CB93193"/>
    <w:rsid w:val="2CBDA149"/>
    <w:rsid w:val="2CBFF394"/>
    <w:rsid w:val="2CF140A5"/>
    <w:rsid w:val="2CF235D8"/>
    <w:rsid w:val="2CF84340"/>
    <w:rsid w:val="2CFE0F42"/>
    <w:rsid w:val="2D052C19"/>
    <w:rsid w:val="2D1005E7"/>
    <w:rsid w:val="2D12305F"/>
    <w:rsid w:val="2D1EA000"/>
    <w:rsid w:val="2D488078"/>
    <w:rsid w:val="2D4B9063"/>
    <w:rsid w:val="2D4F8F17"/>
    <w:rsid w:val="2D5A038A"/>
    <w:rsid w:val="2D659F8E"/>
    <w:rsid w:val="2D6A8D0D"/>
    <w:rsid w:val="2D6E7813"/>
    <w:rsid w:val="2D830E0E"/>
    <w:rsid w:val="2D839D61"/>
    <w:rsid w:val="2D85E591"/>
    <w:rsid w:val="2D9B8D0A"/>
    <w:rsid w:val="2DA8C034"/>
    <w:rsid w:val="2DABC1C9"/>
    <w:rsid w:val="2DADA667"/>
    <w:rsid w:val="2DAE4806"/>
    <w:rsid w:val="2DAF2E11"/>
    <w:rsid w:val="2DC73A65"/>
    <w:rsid w:val="2DD18CB7"/>
    <w:rsid w:val="2DE25FD0"/>
    <w:rsid w:val="2DE2BBAC"/>
    <w:rsid w:val="2DE88871"/>
    <w:rsid w:val="2E09FB23"/>
    <w:rsid w:val="2E156C92"/>
    <w:rsid w:val="2E217796"/>
    <w:rsid w:val="2E2B8755"/>
    <w:rsid w:val="2E2E60C8"/>
    <w:rsid w:val="2E2EA38C"/>
    <w:rsid w:val="2E336C79"/>
    <w:rsid w:val="2E343F16"/>
    <w:rsid w:val="2E3763F3"/>
    <w:rsid w:val="2E4D694E"/>
    <w:rsid w:val="2E4EE710"/>
    <w:rsid w:val="2E634DDA"/>
    <w:rsid w:val="2E739410"/>
    <w:rsid w:val="2E7FA5B1"/>
    <w:rsid w:val="2EA1C8A5"/>
    <w:rsid w:val="2EABD13F"/>
    <w:rsid w:val="2EC1D0ED"/>
    <w:rsid w:val="2EC3993A"/>
    <w:rsid w:val="2EC45B85"/>
    <w:rsid w:val="2EC7F2EC"/>
    <w:rsid w:val="2EE10DE2"/>
    <w:rsid w:val="2EE1D866"/>
    <w:rsid w:val="2EF3157D"/>
    <w:rsid w:val="2EF7E097"/>
    <w:rsid w:val="2EFB5BC6"/>
    <w:rsid w:val="2EFD7A4D"/>
    <w:rsid w:val="2F013CF2"/>
    <w:rsid w:val="2F0BB4AF"/>
    <w:rsid w:val="2F18BF1D"/>
    <w:rsid w:val="2F19C703"/>
    <w:rsid w:val="2F1DDC8B"/>
    <w:rsid w:val="2F2137D8"/>
    <w:rsid w:val="2F248CD2"/>
    <w:rsid w:val="2F2EABFA"/>
    <w:rsid w:val="2F38F280"/>
    <w:rsid w:val="2F417E1E"/>
    <w:rsid w:val="2F424E3E"/>
    <w:rsid w:val="2F4536A9"/>
    <w:rsid w:val="2F5309AD"/>
    <w:rsid w:val="2F542873"/>
    <w:rsid w:val="2F5EA35E"/>
    <w:rsid w:val="2F63CBB3"/>
    <w:rsid w:val="2F6413F4"/>
    <w:rsid w:val="2F686581"/>
    <w:rsid w:val="2F7E5BB9"/>
    <w:rsid w:val="2F7E8573"/>
    <w:rsid w:val="2F966881"/>
    <w:rsid w:val="2F978C76"/>
    <w:rsid w:val="2F9E71D0"/>
    <w:rsid w:val="2FA26B2C"/>
    <w:rsid w:val="2FB3E07C"/>
    <w:rsid w:val="2FB4C42F"/>
    <w:rsid w:val="2FBD2C6F"/>
    <w:rsid w:val="2FBE6B27"/>
    <w:rsid w:val="2FBE9458"/>
    <w:rsid w:val="2FC0C621"/>
    <w:rsid w:val="2FC98A87"/>
    <w:rsid w:val="2FD06BC0"/>
    <w:rsid w:val="2FE85849"/>
    <w:rsid w:val="300E0C52"/>
    <w:rsid w:val="301B0EE8"/>
    <w:rsid w:val="30207E86"/>
    <w:rsid w:val="30230E7D"/>
    <w:rsid w:val="30264A33"/>
    <w:rsid w:val="303278E7"/>
    <w:rsid w:val="3037E2BD"/>
    <w:rsid w:val="3043A36B"/>
    <w:rsid w:val="30445A50"/>
    <w:rsid w:val="3046530C"/>
    <w:rsid w:val="30522BE4"/>
    <w:rsid w:val="30623FA6"/>
    <w:rsid w:val="306373FE"/>
    <w:rsid w:val="3065F201"/>
    <w:rsid w:val="30693E9D"/>
    <w:rsid w:val="306E99CF"/>
    <w:rsid w:val="3077AD80"/>
    <w:rsid w:val="3079A411"/>
    <w:rsid w:val="30924647"/>
    <w:rsid w:val="30B07C76"/>
    <w:rsid w:val="30BDCC87"/>
    <w:rsid w:val="30BF4030"/>
    <w:rsid w:val="30BFE890"/>
    <w:rsid w:val="30C08336"/>
    <w:rsid w:val="30C8DCEF"/>
    <w:rsid w:val="30E5F47C"/>
    <w:rsid w:val="30E852BF"/>
    <w:rsid w:val="30ED31A1"/>
    <w:rsid w:val="310E0A33"/>
    <w:rsid w:val="3113ECCF"/>
    <w:rsid w:val="311C4402"/>
    <w:rsid w:val="311DAA7C"/>
    <w:rsid w:val="311F0991"/>
    <w:rsid w:val="31419944"/>
    <w:rsid w:val="314AA82A"/>
    <w:rsid w:val="314BDE3F"/>
    <w:rsid w:val="31564AEA"/>
    <w:rsid w:val="315F751F"/>
    <w:rsid w:val="3160383A"/>
    <w:rsid w:val="31623CAF"/>
    <w:rsid w:val="31730A70"/>
    <w:rsid w:val="317FC415"/>
    <w:rsid w:val="31812651"/>
    <w:rsid w:val="3185E07D"/>
    <w:rsid w:val="31895898"/>
    <w:rsid w:val="31A0AABE"/>
    <w:rsid w:val="31C0F01E"/>
    <w:rsid w:val="31D57399"/>
    <w:rsid w:val="31DB690D"/>
    <w:rsid w:val="31DD84A8"/>
    <w:rsid w:val="31F5E2E4"/>
    <w:rsid w:val="31FD5D92"/>
    <w:rsid w:val="3211F235"/>
    <w:rsid w:val="321DEBDC"/>
    <w:rsid w:val="321E341A"/>
    <w:rsid w:val="32213FEB"/>
    <w:rsid w:val="3224CC4B"/>
    <w:rsid w:val="32321579"/>
    <w:rsid w:val="3232807A"/>
    <w:rsid w:val="323B6E5B"/>
    <w:rsid w:val="323F915A"/>
    <w:rsid w:val="324B9424"/>
    <w:rsid w:val="324CAB4C"/>
    <w:rsid w:val="32628F53"/>
    <w:rsid w:val="3265F354"/>
    <w:rsid w:val="3266985B"/>
    <w:rsid w:val="3268D9B0"/>
    <w:rsid w:val="3278848C"/>
    <w:rsid w:val="327D21A0"/>
    <w:rsid w:val="327EAED4"/>
    <w:rsid w:val="328B11C8"/>
    <w:rsid w:val="328EA1C0"/>
    <w:rsid w:val="329A29F3"/>
    <w:rsid w:val="32A81434"/>
    <w:rsid w:val="32B8060E"/>
    <w:rsid w:val="32C270A8"/>
    <w:rsid w:val="32C7AC02"/>
    <w:rsid w:val="32D8C080"/>
    <w:rsid w:val="32DACEAE"/>
    <w:rsid w:val="32DE22B7"/>
    <w:rsid w:val="32E4F6B1"/>
    <w:rsid w:val="33032E1E"/>
    <w:rsid w:val="331E3FF4"/>
    <w:rsid w:val="3322C1C1"/>
    <w:rsid w:val="333C2599"/>
    <w:rsid w:val="3340D293"/>
    <w:rsid w:val="33482E8E"/>
    <w:rsid w:val="334E5AD6"/>
    <w:rsid w:val="3356C6ED"/>
    <w:rsid w:val="33650016"/>
    <w:rsid w:val="336C7D3E"/>
    <w:rsid w:val="3371CFCF"/>
    <w:rsid w:val="33731719"/>
    <w:rsid w:val="33731728"/>
    <w:rsid w:val="3379D304"/>
    <w:rsid w:val="337F0CF9"/>
    <w:rsid w:val="33845826"/>
    <w:rsid w:val="3387975B"/>
    <w:rsid w:val="338EC8B7"/>
    <w:rsid w:val="3390D5A1"/>
    <w:rsid w:val="33A3E383"/>
    <w:rsid w:val="33A40C96"/>
    <w:rsid w:val="33B25DA9"/>
    <w:rsid w:val="33BA7047"/>
    <w:rsid w:val="33C0CDE0"/>
    <w:rsid w:val="33CEC931"/>
    <w:rsid w:val="33E68991"/>
    <w:rsid w:val="33E79149"/>
    <w:rsid w:val="33E81DEA"/>
    <w:rsid w:val="33EFAA6E"/>
    <w:rsid w:val="33EFCC73"/>
    <w:rsid w:val="33F88087"/>
    <w:rsid w:val="340001AB"/>
    <w:rsid w:val="3417EE94"/>
    <w:rsid w:val="34226635"/>
    <w:rsid w:val="342CA228"/>
    <w:rsid w:val="342E8014"/>
    <w:rsid w:val="34341ECE"/>
    <w:rsid w:val="343AA43B"/>
    <w:rsid w:val="34486CF6"/>
    <w:rsid w:val="344A77B6"/>
    <w:rsid w:val="34575B37"/>
    <w:rsid w:val="345CD634"/>
    <w:rsid w:val="34916312"/>
    <w:rsid w:val="3496D8D2"/>
    <w:rsid w:val="34BB4317"/>
    <w:rsid w:val="34C2D7B2"/>
    <w:rsid w:val="34C321E3"/>
    <w:rsid w:val="34CA206F"/>
    <w:rsid w:val="34FEC78F"/>
    <w:rsid w:val="3505B7BC"/>
    <w:rsid w:val="350F6217"/>
    <w:rsid w:val="35104E26"/>
    <w:rsid w:val="3516E6F6"/>
    <w:rsid w:val="3519A0C6"/>
    <w:rsid w:val="351F3588"/>
    <w:rsid w:val="3523E463"/>
    <w:rsid w:val="3525332C"/>
    <w:rsid w:val="3527C211"/>
    <w:rsid w:val="352D17D2"/>
    <w:rsid w:val="352F44C3"/>
    <w:rsid w:val="3536C164"/>
    <w:rsid w:val="353759DC"/>
    <w:rsid w:val="353F3234"/>
    <w:rsid w:val="354224DA"/>
    <w:rsid w:val="354ED846"/>
    <w:rsid w:val="354FA531"/>
    <w:rsid w:val="3556565A"/>
    <w:rsid w:val="355713AE"/>
    <w:rsid w:val="35623A63"/>
    <w:rsid w:val="356B237C"/>
    <w:rsid w:val="35A6D5DF"/>
    <w:rsid w:val="35C5F801"/>
    <w:rsid w:val="35C82C0A"/>
    <w:rsid w:val="35E323EA"/>
    <w:rsid w:val="35E782F7"/>
    <w:rsid w:val="35F3A917"/>
    <w:rsid w:val="35F6E92E"/>
    <w:rsid w:val="3606402B"/>
    <w:rsid w:val="36135885"/>
    <w:rsid w:val="36264411"/>
    <w:rsid w:val="3631B9D4"/>
    <w:rsid w:val="3635B4D6"/>
    <w:rsid w:val="36437EA7"/>
    <w:rsid w:val="3647A64D"/>
    <w:rsid w:val="36489CD1"/>
    <w:rsid w:val="366042B6"/>
    <w:rsid w:val="3662232D"/>
    <w:rsid w:val="366EE062"/>
    <w:rsid w:val="36730DF3"/>
    <w:rsid w:val="3675767A"/>
    <w:rsid w:val="36764512"/>
    <w:rsid w:val="36853B47"/>
    <w:rsid w:val="368FB881"/>
    <w:rsid w:val="369300C1"/>
    <w:rsid w:val="3694FE61"/>
    <w:rsid w:val="369ED895"/>
    <w:rsid w:val="369F0151"/>
    <w:rsid w:val="36A1376B"/>
    <w:rsid w:val="36B17EC0"/>
    <w:rsid w:val="36B61B48"/>
    <w:rsid w:val="36BAF7FC"/>
    <w:rsid w:val="36C0B49A"/>
    <w:rsid w:val="36C2A4B9"/>
    <w:rsid w:val="36C4C00D"/>
    <w:rsid w:val="36C6C4A6"/>
    <w:rsid w:val="36C83D58"/>
    <w:rsid w:val="36CF95B6"/>
    <w:rsid w:val="36D27DAE"/>
    <w:rsid w:val="36EBA8DB"/>
    <w:rsid w:val="36EC8048"/>
    <w:rsid w:val="36F1A81E"/>
    <w:rsid w:val="37058889"/>
    <w:rsid w:val="370755B2"/>
    <w:rsid w:val="3714F578"/>
    <w:rsid w:val="371B8EE8"/>
    <w:rsid w:val="37214F25"/>
    <w:rsid w:val="3723500A"/>
    <w:rsid w:val="3741595E"/>
    <w:rsid w:val="375121FB"/>
    <w:rsid w:val="375983B5"/>
    <w:rsid w:val="3767E6BE"/>
    <w:rsid w:val="3785A9BB"/>
    <w:rsid w:val="3793506D"/>
    <w:rsid w:val="37959072"/>
    <w:rsid w:val="37987DBE"/>
    <w:rsid w:val="379F53B5"/>
    <w:rsid w:val="379F5945"/>
    <w:rsid w:val="37A44228"/>
    <w:rsid w:val="37AA616E"/>
    <w:rsid w:val="37BC51EA"/>
    <w:rsid w:val="37BE66D0"/>
    <w:rsid w:val="37DFC203"/>
    <w:rsid w:val="37E47736"/>
    <w:rsid w:val="37F7896A"/>
    <w:rsid w:val="380D905F"/>
    <w:rsid w:val="381CFEE9"/>
    <w:rsid w:val="381D99D1"/>
    <w:rsid w:val="382689DF"/>
    <w:rsid w:val="3830F10A"/>
    <w:rsid w:val="383B9F18"/>
    <w:rsid w:val="384E4040"/>
    <w:rsid w:val="3852B39E"/>
    <w:rsid w:val="385B40B8"/>
    <w:rsid w:val="385D297D"/>
    <w:rsid w:val="3861851F"/>
    <w:rsid w:val="3873EAB9"/>
    <w:rsid w:val="3889F81D"/>
    <w:rsid w:val="3892ECCE"/>
    <w:rsid w:val="3892F8B5"/>
    <w:rsid w:val="389CA7D1"/>
    <w:rsid w:val="38A28DFD"/>
    <w:rsid w:val="38A44B79"/>
    <w:rsid w:val="38A8121A"/>
    <w:rsid w:val="38B64A96"/>
    <w:rsid w:val="38B80EA1"/>
    <w:rsid w:val="38C1D717"/>
    <w:rsid w:val="38CE7534"/>
    <w:rsid w:val="38CF4658"/>
    <w:rsid w:val="38D20B91"/>
    <w:rsid w:val="38DE1D58"/>
    <w:rsid w:val="38F96A5B"/>
    <w:rsid w:val="38FD0FA4"/>
    <w:rsid w:val="38FF0C99"/>
    <w:rsid w:val="3902029E"/>
    <w:rsid w:val="3903EFDF"/>
    <w:rsid w:val="39047B3E"/>
    <w:rsid w:val="390AD815"/>
    <w:rsid w:val="391B2D06"/>
    <w:rsid w:val="39228B24"/>
    <w:rsid w:val="392B7F3D"/>
    <w:rsid w:val="392D7BF8"/>
    <w:rsid w:val="3930FB52"/>
    <w:rsid w:val="3933BBB7"/>
    <w:rsid w:val="3936CD43"/>
    <w:rsid w:val="3944C640"/>
    <w:rsid w:val="39458996"/>
    <w:rsid w:val="394A5756"/>
    <w:rsid w:val="394A9B3A"/>
    <w:rsid w:val="3951CDB7"/>
    <w:rsid w:val="395A6FC2"/>
    <w:rsid w:val="395D4106"/>
    <w:rsid w:val="39645886"/>
    <w:rsid w:val="39668AE3"/>
    <w:rsid w:val="39707CB0"/>
    <w:rsid w:val="3977DF60"/>
    <w:rsid w:val="39794DB8"/>
    <w:rsid w:val="3992FE56"/>
    <w:rsid w:val="399A93A4"/>
    <w:rsid w:val="39ABDFD2"/>
    <w:rsid w:val="39B56681"/>
    <w:rsid w:val="39DFF2F4"/>
    <w:rsid w:val="39E28259"/>
    <w:rsid w:val="39E95E2D"/>
    <w:rsid w:val="39FD096F"/>
    <w:rsid w:val="3A00AE37"/>
    <w:rsid w:val="3A10F83B"/>
    <w:rsid w:val="3A156983"/>
    <w:rsid w:val="3A1DCE5D"/>
    <w:rsid w:val="3A2A50C8"/>
    <w:rsid w:val="3A2F49D1"/>
    <w:rsid w:val="3A44EA8B"/>
    <w:rsid w:val="3A486BE5"/>
    <w:rsid w:val="3A539AC1"/>
    <w:rsid w:val="3A560DFC"/>
    <w:rsid w:val="3A5A5123"/>
    <w:rsid w:val="3A5CB0FD"/>
    <w:rsid w:val="3A6068F6"/>
    <w:rsid w:val="3A76E80B"/>
    <w:rsid w:val="3A80D206"/>
    <w:rsid w:val="3A9363E5"/>
    <w:rsid w:val="3A954132"/>
    <w:rsid w:val="3A95F8B8"/>
    <w:rsid w:val="3A9ED2E9"/>
    <w:rsid w:val="3AA81031"/>
    <w:rsid w:val="3AB487FC"/>
    <w:rsid w:val="3AC4F2E1"/>
    <w:rsid w:val="3AC5CCB4"/>
    <w:rsid w:val="3AC63C08"/>
    <w:rsid w:val="3AD1E709"/>
    <w:rsid w:val="3B0E736D"/>
    <w:rsid w:val="3B12A909"/>
    <w:rsid w:val="3B3E3BA9"/>
    <w:rsid w:val="3B4206FC"/>
    <w:rsid w:val="3B46F50F"/>
    <w:rsid w:val="3B48EADB"/>
    <w:rsid w:val="3B76BA35"/>
    <w:rsid w:val="3B81E4FC"/>
    <w:rsid w:val="3B94D77B"/>
    <w:rsid w:val="3BA441EA"/>
    <w:rsid w:val="3BA51F3C"/>
    <w:rsid w:val="3BC70444"/>
    <w:rsid w:val="3BD3A119"/>
    <w:rsid w:val="3BDAC207"/>
    <w:rsid w:val="3BDDE20F"/>
    <w:rsid w:val="3BF48784"/>
    <w:rsid w:val="3BFF0027"/>
    <w:rsid w:val="3C0444AE"/>
    <w:rsid w:val="3C04EC7C"/>
    <w:rsid w:val="3C057116"/>
    <w:rsid w:val="3C1659DD"/>
    <w:rsid w:val="3C238907"/>
    <w:rsid w:val="3C23C43A"/>
    <w:rsid w:val="3C2544EC"/>
    <w:rsid w:val="3C394607"/>
    <w:rsid w:val="3C415972"/>
    <w:rsid w:val="3C42C038"/>
    <w:rsid w:val="3C437C9B"/>
    <w:rsid w:val="3C43E790"/>
    <w:rsid w:val="3C51B91A"/>
    <w:rsid w:val="3C5318AA"/>
    <w:rsid w:val="3C791F4F"/>
    <w:rsid w:val="3C7AEE28"/>
    <w:rsid w:val="3C8F6AD5"/>
    <w:rsid w:val="3C9B684A"/>
    <w:rsid w:val="3CBDF71C"/>
    <w:rsid w:val="3CBF5E2D"/>
    <w:rsid w:val="3CC00ADA"/>
    <w:rsid w:val="3CDCB547"/>
    <w:rsid w:val="3CE38D6B"/>
    <w:rsid w:val="3CE45A23"/>
    <w:rsid w:val="3D11E2F9"/>
    <w:rsid w:val="3D128272"/>
    <w:rsid w:val="3D2319F0"/>
    <w:rsid w:val="3D24A043"/>
    <w:rsid w:val="3D3A8907"/>
    <w:rsid w:val="3D403AED"/>
    <w:rsid w:val="3D40B18C"/>
    <w:rsid w:val="3D6009D0"/>
    <w:rsid w:val="3D6C3701"/>
    <w:rsid w:val="3D718B49"/>
    <w:rsid w:val="3D7F2166"/>
    <w:rsid w:val="3D86ABDF"/>
    <w:rsid w:val="3D89F01B"/>
    <w:rsid w:val="3DA7830C"/>
    <w:rsid w:val="3DB2C8E3"/>
    <w:rsid w:val="3DB586BC"/>
    <w:rsid w:val="3DBA426D"/>
    <w:rsid w:val="3DD40D00"/>
    <w:rsid w:val="3DDB5556"/>
    <w:rsid w:val="3DE1C43E"/>
    <w:rsid w:val="3DECE2F3"/>
    <w:rsid w:val="3E0484D8"/>
    <w:rsid w:val="3E080C9E"/>
    <w:rsid w:val="3E088B54"/>
    <w:rsid w:val="3E0A97B7"/>
    <w:rsid w:val="3E0C9FFE"/>
    <w:rsid w:val="3E1E3778"/>
    <w:rsid w:val="3E25EAB7"/>
    <w:rsid w:val="3E2799ED"/>
    <w:rsid w:val="3E3F06F6"/>
    <w:rsid w:val="3E465858"/>
    <w:rsid w:val="3E467EE7"/>
    <w:rsid w:val="3E54C009"/>
    <w:rsid w:val="3E5E29D0"/>
    <w:rsid w:val="3E627913"/>
    <w:rsid w:val="3E83FEC6"/>
    <w:rsid w:val="3E85B2D7"/>
    <w:rsid w:val="3E8BFAEF"/>
    <w:rsid w:val="3E8EA1C9"/>
    <w:rsid w:val="3E92D51C"/>
    <w:rsid w:val="3EA63140"/>
    <w:rsid w:val="3EAE4D78"/>
    <w:rsid w:val="3EB73353"/>
    <w:rsid w:val="3EB9072A"/>
    <w:rsid w:val="3EC482E6"/>
    <w:rsid w:val="3ECAE61C"/>
    <w:rsid w:val="3ECB0BDA"/>
    <w:rsid w:val="3ED39944"/>
    <w:rsid w:val="3ED75D2E"/>
    <w:rsid w:val="3EDA4CFF"/>
    <w:rsid w:val="3EDC34D4"/>
    <w:rsid w:val="3EDE474B"/>
    <w:rsid w:val="3EF93EF0"/>
    <w:rsid w:val="3EFD0A60"/>
    <w:rsid w:val="3F0FB721"/>
    <w:rsid w:val="3F1076B4"/>
    <w:rsid w:val="3F14E9B0"/>
    <w:rsid w:val="3F150FD7"/>
    <w:rsid w:val="3F19DC1F"/>
    <w:rsid w:val="3F213295"/>
    <w:rsid w:val="3F235231"/>
    <w:rsid w:val="3F29DECA"/>
    <w:rsid w:val="3F2C3F02"/>
    <w:rsid w:val="3F336B9D"/>
    <w:rsid w:val="3F3818FA"/>
    <w:rsid w:val="3F39A155"/>
    <w:rsid w:val="3F56A078"/>
    <w:rsid w:val="3F62870A"/>
    <w:rsid w:val="3F6ADA58"/>
    <w:rsid w:val="3F6C097D"/>
    <w:rsid w:val="3F6D6DB8"/>
    <w:rsid w:val="3F7B7EC2"/>
    <w:rsid w:val="3F832933"/>
    <w:rsid w:val="3F93B259"/>
    <w:rsid w:val="3F940487"/>
    <w:rsid w:val="3F996B02"/>
    <w:rsid w:val="3F9F32DC"/>
    <w:rsid w:val="3FA4265C"/>
    <w:rsid w:val="3FAC282A"/>
    <w:rsid w:val="3FB01330"/>
    <w:rsid w:val="3FB6D3CC"/>
    <w:rsid w:val="3FBFAB2D"/>
    <w:rsid w:val="3FD31301"/>
    <w:rsid w:val="3FE2BE96"/>
    <w:rsid w:val="3FF12391"/>
    <w:rsid w:val="3FF2A06D"/>
    <w:rsid w:val="3FFB4D0E"/>
    <w:rsid w:val="3FFE0B06"/>
    <w:rsid w:val="4022DA5C"/>
    <w:rsid w:val="40232D0D"/>
    <w:rsid w:val="4026593F"/>
    <w:rsid w:val="40311B76"/>
    <w:rsid w:val="403CED90"/>
    <w:rsid w:val="404973A3"/>
    <w:rsid w:val="405C3867"/>
    <w:rsid w:val="406339D1"/>
    <w:rsid w:val="4063E32C"/>
    <w:rsid w:val="406B4430"/>
    <w:rsid w:val="406D686F"/>
    <w:rsid w:val="40855002"/>
    <w:rsid w:val="408B6F00"/>
    <w:rsid w:val="40A16BCC"/>
    <w:rsid w:val="40A74964"/>
    <w:rsid w:val="40A7BC6D"/>
    <w:rsid w:val="40B10BF5"/>
    <w:rsid w:val="40B8FD8B"/>
    <w:rsid w:val="40BE2914"/>
    <w:rsid w:val="40C34DDE"/>
    <w:rsid w:val="40D565A1"/>
    <w:rsid w:val="40DEF92E"/>
    <w:rsid w:val="40E41BD7"/>
    <w:rsid w:val="40E5149E"/>
    <w:rsid w:val="40E97408"/>
    <w:rsid w:val="40EE8CD3"/>
    <w:rsid w:val="40F1ADA6"/>
    <w:rsid w:val="40F69A2E"/>
    <w:rsid w:val="41188C4E"/>
    <w:rsid w:val="411C2797"/>
    <w:rsid w:val="412C4022"/>
    <w:rsid w:val="412EBF63"/>
    <w:rsid w:val="4132CDFA"/>
    <w:rsid w:val="413467C2"/>
    <w:rsid w:val="413C47FD"/>
    <w:rsid w:val="413D7782"/>
    <w:rsid w:val="4147F87A"/>
    <w:rsid w:val="414C9F28"/>
    <w:rsid w:val="4151BCA6"/>
    <w:rsid w:val="41803345"/>
    <w:rsid w:val="4181088F"/>
    <w:rsid w:val="418985FF"/>
    <w:rsid w:val="4189C880"/>
    <w:rsid w:val="418AADAA"/>
    <w:rsid w:val="41923024"/>
    <w:rsid w:val="41967094"/>
    <w:rsid w:val="41C7CDFA"/>
    <w:rsid w:val="41C93A4D"/>
    <w:rsid w:val="41CB97E3"/>
    <w:rsid w:val="41D78AFC"/>
    <w:rsid w:val="41D7D273"/>
    <w:rsid w:val="41E0FD7A"/>
    <w:rsid w:val="41E54EEB"/>
    <w:rsid w:val="41EBADA6"/>
    <w:rsid w:val="41F8916D"/>
    <w:rsid w:val="420C0757"/>
    <w:rsid w:val="421B8071"/>
    <w:rsid w:val="42256825"/>
    <w:rsid w:val="42299B77"/>
    <w:rsid w:val="422A3555"/>
    <w:rsid w:val="422E7E63"/>
    <w:rsid w:val="423282B0"/>
    <w:rsid w:val="423686E2"/>
    <w:rsid w:val="42374AFA"/>
    <w:rsid w:val="4244C542"/>
    <w:rsid w:val="424A0EE3"/>
    <w:rsid w:val="425EC40A"/>
    <w:rsid w:val="425F8E54"/>
    <w:rsid w:val="42721E8F"/>
    <w:rsid w:val="4275F678"/>
    <w:rsid w:val="42772FEA"/>
    <w:rsid w:val="42844F4F"/>
    <w:rsid w:val="428976FB"/>
    <w:rsid w:val="42939D87"/>
    <w:rsid w:val="42953CA9"/>
    <w:rsid w:val="429F81AF"/>
    <w:rsid w:val="42A59452"/>
    <w:rsid w:val="42A68BD1"/>
    <w:rsid w:val="42A71877"/>
    <w:rsid w:val="42B4A746"/>
    <w:rsid w:val="42BCE1D6"/>
    <w:rsid w:val="42BDC6C8"/>
    <w:rsid w:val="42C03054"/>
    <w:rsid w:val="42C91484"/>
    <w:rsid w:val="42CB32FA"/>
    <w:rsid w:val="42F50D6A"/>
    <w:rsid w:val="4303C162"/>
    <w:rsid w:val="433B6A54"/>
    <w:rsid w:val="43455656"/>
    <w:rsid w:val="4347265F"/>
    <w:rsid w:val="4352240B"/>
    <w:rsid w:val="435C4EE9"/>
    <w:rsid w:val="4369EB35"/>
    <w:rsid w:val="4388054C"/>
    <w:rsid w:val="438B009D"/>
    <w:rsid w:val="439ED56C"/>
    <w:rsid w:val="43AE4620"/>
    <w:rsid w:val="43AF50F9"/>
    <w:rsid w:val="43B23B09"/>
    <w:rsid w:val="43BD7D92"/>
    <w:rsid w:val="43D8D267"/>
    <w:rsid w:val="43DC5713"/>
    <w:rsid w:val="43E2DEED"/>
    <w:rsid w:val="43E9E0A1"/>
    <w:rsid w:val="44037661"/>
    <w:rsid w:val="440CAB22"/>
    <w:rsid w:val="440FDBC0"/>
    <w:rsid w:val="4410F77F"/>
    <w:rsid w:val="441FCA12"/>
    <w:rsid w:val="442DA8D2"/>
    <w:rsid w:val="443A017D"/>
    <w:rsid w:val="443F6ED6"/>
    <w:rsid w:val="443FE785"/>
    <w:rsid w:val="4443806E"/>
    <w:rsid w:val="4453A024"/>
    <w:rsid w:val="447422A9"/>
    <w:rsid w:val="447CB424"/>
    <w:rsid w:val="448DA9F6"/>
    <w:rsid w:val="448DF2FD"/>
    <w:rsid w:val="448E30BB"/>
    <w:rsid w:val="448E8613"/>
    <w:rsid w:val="44B647C6"/>
    <w:rsid w:val="44B7D528"/>
    <w:rsid w:val="44C53A9A"/>
    <w:rsid w:val="44E875C0"/>
    <w:rsid w:val="44EFD566"/>
    <w:rsid w:val="44F1DB1A"/>
    <w:rsid w:val="44F82DAB"/>
    <w:rsid w:val="44FDDF27"/>
    <w:rsid w:val="45026F37"/>
    <w:rsid w:val="450EB35F"/>
    <w:rsid w:val="4521FCB6"/>
    <w:rsid w:val="45240CA7"/>
    <w:rsid w:val="45371822"/>
    <w:rsid w:val="453DDAB9"/>
    <w:rsid w:val="4543123E"/>
    <w:rsid w:val="45663236"/>
    <w:rsid w:val="45689D89"/>
    <w:rsid w:val="457591A0"/>
    <w:rsid w:val="457EABEC"/>
    <w:rsid w:val="4586ECB5"/>
    <w:rsid w:val="458A9A49"/>
    <w:rsid w:val="458BDBA6"/>
    <w:rsid w:val="458DA34C"/>
    <w:rsid w:val="45B29D6F"/>
    <w:rsid w:val="45BAA9F7"/>
    <w:rsid w:val="45C0AA64"/>
    <w:rsid w:val="45CB0295"/>
    <w:rsid w:val="45E1D6D4"/>
    <w:rsid w:val="45E4C7FA"/>
    <w:rsid w:val="45F50B6B"/>
    <w:rsid w:val="4609297C"/>
    <w:rsid w:val="460AF7F4"/>
    <w:rsid w:val="460E1F96"/>
    <w:rsid w:val="46139491"/>
    <w:rsid w:val="461D7686"/>
    <w:rsid w:val="461E499D"/>
    <w:rsid w:val="461F4E35"/>
    <w:rsid w:val="46294791"/>
    <w:rsid w:val="462C9844"/>
    <w:rsid w:val="4630D8B7"/>
    <w:rsid w:val="463DA859"/>
    <w:rsid w:val="464C1DA5"/>
    <w:rsid w:val="465397A7"/>
    <w:rsid w:val="465810F2"/>
    <w:rsid w:val="46637E67"/>
    <w:rsid w:val="46656759"/>
    <w:rsid w:val="46673765"/>
    <w:rsid w:val="46767F9D"/>
    <w:rsid w:val="467F3D67"/>
    <w:rsid w:val="4698D674"/>
    <w:rsid w:val="46A0C568"/>
    <w:rsid w:val="46A0DAFD"/>
    <w:rsid w:val="46A13EA0"/>
    <w:rsid w:val="46AAB9B4"/>
    <w:rsid w:val="46BB13E9"/>
    <w:rsid w:val="46E999B2"/>
    <w:rsid w:val="46E9BB2D"/>
    <w:rsid w:val="46F6C043"/>
    <w:rsid w:val="46F708C9"/>
    <w:rsid w:val="470DDD6C"/>
    <w:rsid w:val="470E5DC5"/>
    <w:rsid w:val="47103143"/>
    <w:rsid w:val="471228D1"/>
    <w:rsid w:val="471EB49E"/>
    <w:rsid w:val="4724CB5D"/>
    <w:rsid w:val="473D4275"/>
    <w:rsid w:val="474478E2"/>
    <w:rsid w:val="474BB0F7"/>
    <w:rsid w:val="475385BC"/>
    <w:rsid w:val="4754FC38"/>
    <w:rsid w:val="475B5231"/>
    <w:rsid w:val="47637A0A"/>
    <w:rsid w:val="47693BC2"/>
    <w:rsid w:val="476FA6EE"/>
    <w:rsid w:val="4770C3D8"/>
    <w:rsid w:val="478549EC"/>
    <w:rsid w:val="479F1BC9"/>
    <w:rsid w:val="47A31967"/>
    <w:rsid w:val="47B7E9AC"/>
    <w:rsid w:val="47BCC3DB"/>
    <w:rsid w:val="47CD6259"/>
    <w:rsid w:val="47D0DBE8"/>
    <w:rsid w:val="47D25F90"/>
    <w:rsid w:val="47F31687"/>
    <w:rsid w:val="480E0615"/>
    <w:rsid w:val="4817AA31"/>
    <w:rsid w:val="481EB6BC"/>
    <w:rsid w:val="4838CF15"/>
    <w:rsid w:val="483B4F0C"/>
    <w:rsid w:val="484CDE94"/>
    <w:rsid w:val="487B0A41"/>
    <w:rsid w:val="4888E5B3"/>
    <w:rsid w:val="4889DF35"/>
    <w:rsid w:val="489CDD8D"/>
    <w:rsid w:val="48B5146E"/>
    <w:rsid w:val="48B66EA0"/>
    <w:rsid w:val="48B7623C"/>
    <w:rsid w:val="48BC1BD9"/>
    <w:rsid w:val="48BC4E33"/>
    <w:rsid w:val="48BCC546"/>
    <w:rsid w:val="48CA5533"/>
    <w:rsid w:val="48D8D4A5"/>
    <w:rsid w:val="48DC7156"/>
    <w:rsid w:val="48F73959"/>
    <w:rsid w:val="48F8D5CC"/>
    <w:rsid w:val="48FA05AC"/>
    <w:rsid w:val="4901B3ED"/>
    <w:rsid w:val="493C4774"/>
    <w:rsid w:val="4941A826"/>
    <w:rsid w:val="4943A14D"/>
    <w:rsid w:val="4944B80D"/>
    <w:rsid w:val="494A5D17"/>
    <w:rsid w:val="494CEF75"/>
    <w:rsid w:val="49603148"/>
    <w:rsid w:val="49691C95"/>
    <w:rsid w:val="49709EBA"/>
    <w:rsid w:val="49736CD3"/>
    <w:rsid w:val="49753142"/>
    <w:rsid w:val="498310FD"/>
    <w:rsid w:val="499922FE"/>
    <w:rsid w:val="499A462D"/>
    <w:rsid w:val="49AE114C"/>
    <w:rsid w:val="49BAEBC2"/>
    <w:rsid w:val="49C21354"/>
    <w:rsid w:val="49CEEC8A"/>
    <w:rsid w:val="49D996E3"/>
    <w:rsid w:val="49E6579A"/>
    <w:rsid w:val="49E6A2BC"/>
    <w:rsid w:val="49F03853"/>
    <w:rsid w:val="49F3E00E"/>
    <w:rsid w:val="49F6440E"/>
    <w:rsid w:val="49F7BA49"/>
    <w:rsid w:val="49FF16AB"/>
    <w:rsid w:val="4A03A8B5"/>
    <w:rsid w:val="4A13B716"/>
    <w:rsid w:val="4A1A1266"/>
    <w:rsid w:val="4A1A88EC"/>
    <w:rsid w:val="4A1C69A9"/>
    <w:rsid w:val="4A1CEAD3"/>
    <w:rsid w:val="4A1F6B2F"/>
    <w:rsid w:val="4A219B60"/>
    <w:rsid w:val="4A317BB1"/>
    <w:rsid w:val="4A3D522D"/>
    <w:rsid w:val="4A4184E0"/>
    <w:rsid w:val="4A444F70"/>
    <w:rsid w:val="4A46E4C8"/>
    <w:rsid w:val="4A4C9CB2"/>
    <w:rsid w:val="4A5894AC"/>
    <w:rsid w:val="4A5DD016"/>
    <w:rsid w:val="4A6C9DB8"/>
    <w:rsid w:val="4A6CEFCA"/>
    <w:rsid w:val="4A6F5D45"/>
    <w:rsid w:val="4A784D71"/>
    <w:rsid w:val="4A7D6B6E"/>
    <w:rsid w:val="4A80810F"/>
    <w:rsid w:val="4A8A4232"/>
    <w:rsid w:val="4A8AA8DE"/>
    <w:rsid w:val="4A8FEFA4"/>
    <w:rsid w:val="4A9A15D2"/>
    <w:rsid w:val="4AA1A818"/>
    <w:rsid w:val="4AA4CD7C"/>
    <w:rsid w:val="4AAAB28A"/>
    <w:rsid w:val="4AB1BC6E"/>
    <w:rsid w:val="4AC94072"/>
    <w:rsid w:val="4ACB64A2"/>
    <w:rsid w:val="4ACF236E"/>
    <w:rsid w:val="4AD2559D"/>
    <w:rsid w:val="4AE9C23A"/>
    <w:rsid w:val="4AECA1B4"/>
    <w:rsid w:val="4AF01E06"/>
    <w:rsid w:val="4AF72381"/>
    <w:rsid w:val="4B05A7D0"/>
    <w:rsid w:val="4B064D63"/>
    <w:rsid w:val="4B2675BE"/>
    <w:rsid w:val="4B2CA15E"/>
    <w:rsid w:val="4B3060B4"/>
    <w:rsid w:val="4B360ED8"/>
    <w:rsid w:val="4B45BBB8"/>
    <w:rsid w:val="4B4636D0"/>
    <w:rsid w:val="4B46F990"/>
    <w:rsid w:val="4B4B0938"/>
    <w:rsid w:val="4B4D88A7"/>
    <w:rsid w:val="4B528F09"/>
    <w:rsid w:val="4B5A04BF"/>
    <w:rsid w:val="4B6E3C1D"/>
    <w:rsid w:val="4B6F4951"/>
    <w:rsid w:val="4B71B275"/>
    <w:rsid w:val="4B74DC08"/>
    <w:rsid w:val="4B755D65"/>
    <w:rsid w:val="4B92BE62"/>
    <w:rsid w:val="4B971C4E"/>
    <w:rsid w:val="4B9AFCC3"/>
    <w:rsid w:val="4BAFB79F"/>
    <w:rsid w:val="4BB35093"/>
    <w:rsid w:val="4BD8C650"/>
    <w:rsid w:val="4BE134B4"/>
    <w:rsid w:val="4BEC597E"/>
    <w:rsid w:val="4BF36144"/>
    <w:rsid w:val="4BF4B22D"/>
    <w:rsid w:val="4C074172"/>
    <w:rsid w:val="4C0AE9C6"/>
    <w:rsid w:val="4C0CF0E2"/>
    <w:rsid w:val="4C10997E"/>
    <w:rsid w:val="4C1208CF"/>
    <w:rsid w:val="4C1F13ED"/>
    <w:rsid w:val="4C21156C"/>
    <w:rsid w:val="4C3318F7"/>
    <w:rsid w:val="4C3B66D2"/>
    <w:rsid w:val="4C43DF1E"/>
    <w:rsid w:val="4C4443CE"/>
    <w:rsid w:val="4C769D28"/>
    <w:rsid w:val="4C82C56B"/>
    <w:rsid w:val="4C89B75F"/>
    <w:rsid w:val="4C89CF0B"/>
    <w:rsid w:val="4C9C4571"/>
    <w:rsid w:val="4CD19364"/>
    <w:rsid w:val="4CD34645"/>
    <w:rsid w:val="4CDBD4C8"/>
    <w:rsid w:val="4CDCB733"/>
    <w:rsid w:val="4CE4EDD0"/>
    <w:rsid w:val="4CEA317E"/>
    <w:rsid w:val="4D0B33BE"/>
    <w:rsid w:val="4D0BB49E"/>
    <w:rsid w:val="4D14A934"/>
    <w:rsid w:val="4D1A72C0"/>
    <w:rsid w:val="4D1F66FE"/>
    <w:rsid w:val="4D227FFE"/>
    <w:rsid w:val="4D369150"/>
    <w:rsid w:val="4D4B362D"/>
    <w:rsid w:val="4D54C613"/>
    <w:rsid w:val="4D5E9AE9"/>
    <w:rsid w:val="4D6F70AB"/>
    <w:rsid w:val="4D7A73FF"/>
    <w:rsid w:val="4D7F5601"/>
    <w:rsid w:val="4D8AE292"/>
    <w:rsid w:val="4D911020"/>
    <w:rsid w:val="4D9264DD"/>
    <w:rsid w:val="4D98763B"/>
    <w:rsid w:val="4D99D636"/>
    <w:rsid w:val="4D9A78E9"/>
    <w:rsid w:val="4D9DB376"/>
    <w:rsid w:val="4DB9FC1B"/>
    <w:rsid w:val="4DBA42A9"/>
    <w:rsid w:val="4DBFB20C"/>
    <w:rsid w:val="4DC35995"/>
    <w:rsid w:val="4DC5E74F"/>
    <w:rsid w:val="4DCB8484"/>
    <w:rsid w:val="4DD26531"/>
    <w:rsid w:val="4DDC36D8"/>
    <w:rsid w:val="4DE6D255"/>
    <w:rsid w:val="4DE9D775"/>
    <w:rsid w:val="4DEDB115"/>
    <w:rsid w:val="4DFD29B5"/>
    <w:rsid w:val="4DFE222A"/>
    <w:rsid w:val="4E100BCF"/>
    <w:rsid w:val="4E2377AD"/>
    <w:rsid w:val="4E2DA86F"/>
    <w:rsid w:val="4E364649"/>
    <w:rsid w:val="4E3D7C04"/>
    <w:rsid w:val="4E405B84"/>
    <w:rsid w:val="4E42471F"/>
    <w:rsid w:val="4E43712D"/>
    <w:rsid w:val="4E456AE2"/>
    <w:rsid w:val="4E4FC01B"/>
    <w:rsid w:val="4E648C55"/>
    <w:rsid w:val="4E7DF826"/>
    <w:rsid w:val="4E814630"/>
    <w:rsid w:val="4E856E79"/>
    <w:rsid w:val="4E8A2875"/>
    <w:rsid w:val="4E8C8475"/>
    <w:rsid w:val="4E91284F"/>
    <w:rsid w:val="4ED89DD8"/>
    <w:rsid w:val="4EEB3AE4"/>
    <w:rsid w:val="4EEEC63E"/>
    <w:rsid w:val="4F087FBA"/>
    <w:rsid w:val="4F09662B"/>
    <w:rsid w:val="4F1AD53A"/>
    <w:rsid w:val="4F1E2019"/>
    <w:rsid w:val="4F259AB7"/>
    <w:rsid w:val="4F3B82A0"/>
    <w:rsid w:val="4F4E8CB1"/>
    <w:rsid w:val="4F4FEFD7"/>
    <w:rsid w:val="4F51B53B"/>
    <w:rsid w:val="4F538B24"/>
    <w:rsid w:val="4F578B84"/>
    <w:rsid w:val="4F58C003"/>
    <w:rsid w:val="4F62E954"/>
    <w:rsid w:val="4F706CA4"/>
    <w:rsid w:val="4F915008"/>
    <w:rsid w:val="4FA1AAF7"/>
    <w:rsid w:val="4FA6E698"/>
    <w:rsid w:val="4FAF74A4"/>
    <w:rsid w:val="4FB1C1E7"/>
    <w:rsid w:val="4FC44B21"/>
    <w:rsid w:val="4FC7254E"/>
    <w:rsid w:val="4FD6EC85"/>
    <w:rsid w:val="4FD8D1E1"/>
    <w:rsid w:val="4FE0C52F"/>
    <w:rsid w:val="4FE40945"/>
    <w:rsid w:val="4FE91399"/>
    <w:rsid w:val="4FEE6B4E"/>
    <w:rsid w:val="500CAD7A"/>
    <w:rsid w:val="501EB2BB"/>
    <w:rsid w:val="50292170"/>
    <w:rsid w:val="5033F3ED"/>
    <w:rsid w:val="5052E210"/>
    <w:rsid w:val="5058876A"/>
    <w:rsid w:val="505D9171"/>
    <w:rsid w:val="506BE854"/>
    <w:rsid w:val="506E1F01"/>
    <w:rsid w:val="50765674"/>
    <w:rsid w:val="5077B286"/>
    <w:rsid w:val="507E1A2B"/>
    <w:rsid w:val="507F7A0A"/>
    <w:rsid w:val="50802E29"/>
    <w:rsid w:val="50921C71"/>
    <w:rsid w:val="50950D85"/>
    <w:rsid w:val="509BDE5E"/>
    <w:rsid w:val="50A1BB08"/>
    <w:rsid w:val="50A74FDD"/>
    <w:rsid w:val="50B4777F"/>
    <w:rsid w:val="50D98EBB"/>
    <w:rsid w:val="50E33399"/>
    <w:rsid w:val="50E580D5"/>
    <w:rsid w:val="50E6E9DF"/>
    <w:rsid w:val="50F3C818"/>
    <w:rsid w:val="50F7490D"/>
    <w:rsid w:val="5102AF57"/>
    <w:rsid w:val="51112CD8"/>
    <w:rsid w:val="5112F15E"/>
    <w:rsid w:val="512B36C1"/>
    <w:rsid w:val="5130FF89"/>
    <w:rsid w:val="513362A0"/>
    <w:rsid w:val="51366864"/>
    <w:rsid w:val="5138E8A5"/>
    <w:rsid w:val="5139C3FE"/>
    <w:rsid w:val="5141E8F7"/>
    <w:rsid w:val="5148813C"/>
    <w:rsid w:val="5148D83B"/>
    <w:rsid w:val="5156D55C"/>
    <w:rsid w:val="5157CF9D"/>
    <w:rsid w:val="5163E893"/>
    <w:rsid w:val="5167DD80"/>
    <w:rsid w:val="51681694"/>
    <w:rsid w:val="5176B150"/>
    <w:rsid w:val="517B13AD"/>
    <w:rsid w:val="517CE3AB"/>
    <w:rsid w:val="517F9CFA"/>
    <w:rsid w:val="518F7EA4"/>
    <w:rsid w:val="51AA7633"/>
    <w:rsid w:val="51AAF9B6"/>
    <w:rsid w:val="51B5AAF3"/>
    <w:rsid w:val="51B7DBDF"/>
    <w:rsid w:val="51B87349"/>
    <w:rsid w:val="51B8BD1C"/>
    <w:rsid w:val="51BB5070"/>
    <w:rsid w:val="51C6903F"/>
    <w:rsid w:val="51E48CE4"/>
    <w:rsid w:val="51E720A4"/>
    <w:rsid w:val="51ECBD59"/>
    <w:rsid w:val="51ED388E"/>
    <w:rsid w:val="51F98913"/>
    <w:rsid w:val="51FE08DF"/>
    <w:rsid w:val="5200B567"/>
    <w:rsid w:val="5206E060"/>
    <w:rsid w:val="52088869"/>
    <w:rsid w:val="52195964"/>
    <w:rsid w:val="5220E219"/>
    <w:rsid w:val="52293607"/>
    <w:rsid w:val="523A99EB"/>
    <w:rsid w:val="524B613E"/>
    <w:rsid w:val="5251AD7A"/>
    <w:rsid w:val="525E274F"/>
    <w:rsid w:val="525F6546"/>
    <w:rsid w:val="527C5631"/>
    <w:rsid w:val="528DF3A7"/>
    <w:rsid w:val="5290DE70"/>
    <w:rsid w:val="529E5865"/>
    <w:rsid w:val="52A89C2E"/>
    <w:rsid w:val="52A96621"/>
    <w:rsid w:val="52AB54F9"/>
    <w:rsid w:val="52C1C10D"/>
    <w:rsid w:val="52C79147"/>
    <w:rsid w:val="52D06739"/>
    <w:rsid w:val="52D9C06E"/>
    <w:rsid w:val="52DE5F21"/>
    <w:rsid w:val="52E84BA8"/>
    <w:rsid w:val="52EA7F0C"/>
    <w:rsid w:val="52FA304C"/>
    <w:rsid w:val="530DAC14"/>
    <w:rsid w:val="530E2909"/>
    <w:rsid w:val="5315F1EE"/>
    <w:rsid w:val="5318D105"/>
    <w:rsid w:val="531F9C8B"/>
    <w:rsid w:val="5327FEC9"/>
    <w:rsid w:val="53286F3E"/>
    <w:rsid w:val="5333F97D"/>
    <w:rsid w:val="53361B82"/>
    <w:rsid w:val="534E7D1D"/>
    <w:rsid w:val="5361F264"/>
    <w:rsid w:val="5364F311"/>
    <w:rsid w:val="53675964"/>
    <w:rsid w:val="53705E91"/>
    <w:rsid w:val="5371CCFF"/>
    <w:rsid w:val="538D0585"/>
    <w:rsid w:val="538E9E24"/>
    <w:rsid w:val="539113D2"/>
    <w:rsid w:val="53991D07"/>
    <w:rsid w:val="53B76B8A"/>
    <w:rsid w:val="53BB8166"/>
    <w:rsid w:val="53C0D2FE"/>
    <w:rsid w:val="53C4AA1A"/>
    <w:rsid w:val="53CF50AF"/>
    <w:rsid w:val="53D07F05"/>
    <w:rsid w:val="53E1E4EA"/>
    <w:rsid w:val="53E2745F"/>
    <w:rsid w:val="53FDFE44"/>
    <w:rsid w:val="53FE0F52"/>
    <w:rsid w:val="540AE3FF"/>
    <w:rsid w:val="5411CDE4"/>
    <w:rsid w:val="541B5F34"/>
    <w:rsid w:val="541D7951"/>
    <w:rsid w:val="5438D13C"/>
    <w:rsid w:val="5439FE15"/>
    <w:rsid w:val="543B1CA9"/>
    <w:rsid w:val="546D0351"/>
    <w:rsid w:val="547F71C9"/>
    <w:rsid w:val="5483AA24"/>
    <w:rsid w:val="548860F8"/>
    <w:rsid w:val="548D9474"/>
    <w:rsid w:val="549A9EAB"/>
    <w:rsid w:val="549BA585"/>
    <w:rsid w:val="54A9F180"/>
    <w:rsid w:val="54B06729"/>
    <w:rsid w:val="54B1F6FB"/>
    <w:rsid w:val="54B37E4A"/>
    <w:rsid w:val="54CCB2D4"/>
    <w:rsid w:val="54CF4856"/>
    <w:rsid w:val="54D8373B"/>
    <w:rsid w:val="54E55783"/>
    <w:rsid w:val="54ECECF4"/>
    <w:rsid w:val="54EDEB64"/>
    <w:rsid w:val="54EDEF9A"/>
    <w:rsid w:val="54F3998B"/>
    <w:rsid w:val="5500DAA1"/>
    <w:rsid w:val="550B8255"/>
    <w:rsid w:val="5510E245"/>
    <w:rsid w:val="5519DB40"/>
    <w:rsid w:val="55258BBA"/>
    <w:rsid w:val="5527CE58"/>
    <w:rsid w:val="552FC14B"/>
    <w:rsid w:val="5549AF44"/>
    <w:rsid w:val="554ACCDB"/>
    <w:rsid w:val="55535CD9"/>
    <w:rsid w:val="555C3C39"/>
    <w:rsid w:val="556880E4"/>
    <w:rsid w:val="55842EE1"/>
    <w:rsid w:val="558ECCA6"/>
    <w:rsid w:val="55B76A8E"/>
    <w:rsid w:val="55BE293E"/>
    <w:rsid w:val="55C9E21A"/>
    <w:rsid w:val="55D3A21D"/>
    <w:rsid w:val="55D61643"/>
    <w:rsid w:val="55D65D47"/>
    <w:rsid w:val="55DF67A2"/>
    <w:rsid w:val="55E5863B"/>
    <w:rsid w:val="55E5CB73"/>
    <w:rsid w:val="55E786A9"/>
    <w:rsid w:val="55FE79A7"/>
    <w:rsid w:val="56019DDD"/>
    <w:rsid w:val="5603A50C"/>
    <w:rsid w:val="5608E08C"/>
    <w:rsid w:val="560B6F37"/>
    <w:rsid w:val="561642CE"/>
    <w:rsid w:val="56171FA7"/>
    <w:rsid w:val="561AC357"/>
    <w:rsid w:val="562248B3"/>
    <w:rsid w:val="5634DBAE"/>
    <w:rsid w:val="56364901"/>
    <w:rsid w:val="563D0B69"/>
    <w:rsid w:val="563D615B"/>
    <w:rsid w:val="563FB0FE"/>
    <w:rsid w:val="564191D8"/>
    <w:rsid w:val="56453041"/>
    <w:rsid w:val="565DDA50"/>
    <w:rsid w:val="56674466"/>
    <w:rsid w:val="566B0CB6"/>
    <w:rsid w:val="566D548C"/>
    <w:rsid w:val="56751B40"/>
    <w:rsid w:val="56880F9F"/>
    <w:rsid w:val="56882DB4"/>
    <w:rsid w:val="568F1887"/>
    <w:rsid w:val="56A6B3F3"/>
    <w:rsid w:val="56AC3182"/>
    <w:rsid w:val="56BAD52E"/>
    <w:rsid w:val="56CEA310"/>
    <w:rsid w:val="56D03F54"/>
    <w:rsid w:val="56E61A01"/>
    <w:rsid w:val="56E6C527"/>
    <w:rsid w:val="56E9CE5B"/>
    <w:rsid w:val="5706C6A3"/>
    <w:rsid w:val="570846BD"/>
    <w:rsid w:val="570F9827"/>
    <w:rsid w:val="5716B31E"/>
    <w:rsid w:val="573AE057"/>
    <w:rsid w:val="573C7D5F"/>
    <w:rsid w:val="57565C3B"/>
    <w:rsid w:val="575A3D10"/>
    <w:rsid w:val="578236BB"/>
    <w:rsid w:val="5788E090"/>
    <w:rsid w:val="579EFA76"/>
    <w:rsid w:val="57C0BB0C"/>
    <w:rsid w:val="57C1ECE8"/>
    <w:rsid w:val="57CED14D"/>
    <w:rsid w:val="57E8A24C"/>
    <w:rsid w:val="57E93A7B"/>
    <w:rsid w:val="57F1B5CE"/>
    <w:rsid w:val="57F38DF6"/>
    <w:rsid w:val="5806E3FB"/>
    <w:rsid w:val="5807CAD2"/>
    <w:rsid w:val="581045F5"/>
    <w:rsid w:val="58115F98"/>
    <w:rsid w:val="58189D91"/>
    <w:rsid w:val="581D1AA0"/>
    <w:rsid w:val="581F6B91"/>
    <w:rsid w:val="58242D9A"/>
    <w:rsid w:val="5826FF23"/>
    <w:rsid w:val="5831BCF9"/>
    <w:rsid w:val="5832EA1D"/>
    <w:rsid w:val="583BBD51"/>
    <w:rsid w:val="584FDF65"/>
    <w:rsid w:val="5860C22C"/>
    <w:rsid w:val="586223B2"/>
    <w:rsid w:val="58680678"/>
    <w:rsid w:val="58725A04"/>
    <w:rsid w:val="587B72DA"/>
    <w:rsid w:val="58837850"/>
    <w:rsid w:val="58A4C053"/>
    <w:rsid w:val="58AA16C0"/>
    <w:rsid w:val="58AC34D9"/>
    <w:rsid w:val="58AE363A"/>
    <w:rsid w:val="58AF5E89"/>
    <w:rsid w:val="58BA5BDB"/>
    <w:rsid w:val="58C5BD96"/>
    <w:rsid w:val="58D290C6"/>
    <w:rsid w:val="58D89E29"/>
    <w:rsid w:val="58DC0064"/>
    <w:rsid w:val="58DF3593"/>
    <w:rsid w:val="58E6571A"/>
    <w:rsid w:val="58F450AB"/>
    <w:rsid w:val="58FF1D59"/>
    <w:rsid w:val="590C79AC"/>
    <w:rsid w:val="59236499"/>
    <w:rsid w:val="5926DA59"/>
    <w:rsid w:val="5929C4B2"/>
    <w:rsid w:val="59338FD7"/>
    <w:rsid w:val="5933CF69"/>
    <w:rsid w:val="594F1131"/>
    <w:rsid w:val="596862F0"/>
    <w:rsid w:val="59695F59"/>
    <w:rsid w:val="59732DC0"/>
    <w:rsid w:val="59877BA4"/>
    <w:rsid w:val="5990441D"/>
    <w:rsid w:val="599E8216"/>
    <w:rsid w:val="59AD53E1"/>
    <w:rsid w:val="59C2B686"/>
    <w:rsid w:val="59C7035D"/>
    <w:rsid w:val="59CAB96C"/>
    <w:rsid w:val="59DF6C12"/>
    <w:rsid w:val="59E25C58"/>
    <w:rsid w:val="59FE1CC7"/>
    <w:rsid w:val="5A040139"/>
    <w:rsid w:val="5A0F67EB"/>
    <w:rsid w:val="5A110656"/>
    <w:rsid w:val="5A216825"/>
    <w:rsid w:val="5A267DD6"/>
    <w:rsid w:val="5A294031"/>
    <w:rsid w:val="5A3FA56D"/>
    <w:rsid w:val="5A58483F"/>
    <w:rsid w:val="5A72D1FB"/>
    <w:rsid w:val="5A740A56"/>
    <w:rsid w:val="5A810779"/>
    <w:rsid w:val="5A87165E"/>
    <w:rsid w:val="5A8BF566"/>
    <w:rsid w:val="5A8CA622"/>
    <w:rsid w:val="5A93D18D"/>
    <w:rsid w:val="5A9C1DBB"/>
    <w:rsid w:val="5A9D46E0"/>
    <w:rsid w:val="5AA48D1A"/>
    <w:rsid w:val="5AA71D83"/>
    <w:rsid w:val="5AD22A5F"/>
    <w:rsid w:val="5AE0C998"/>
    <w:rsid w:val="5AF62287"/>
    <w:rsid w:val="5B09F886"/>
    <w:rsid w:val="5B0C7ECA"/>
    <w:rsid w:val="5B1B4ED0"/>
    <w:rsid w:val="5B2BB148"/>
    <w:rsid w:val="5B2D9EE6"/>
    <w:rsid w:val="5B47C7A2"/>
    <w:rsid w:val="5B4B7C7C"/>
    <w:rsid w:val="5B53FF6B"/>
    <w:rsid w:val="5B584A76"/>
    <w:rsid w:val="5B5EA2D0"/>
    <w:rsid w:val="5B68B22E"/>
    <w:rsid w:val="5B6BA4F2"/>
    <w:rsid w:val="5B7B6705"/>
    <w:rsid w:val="5B7DB954"/>
    <w:rsid w:val="5B7E914B"/>
    <w:rsid w:val="5B7FEE17"/>
    <w:rsid w:val="5B8F7D30"/>
    <w:rsid w:val="5B917D7E"/>
    <w:rsid w:val="5B9C3EF2"/>
    <w:rsid w:val="5BA67C2F"/>
    <w:rsid w:val="5BA976DB"/>
    <w:rsid w:val="5BAA1A2A"/>
    <w:rsid w:val="5BBDFD08"/>
    <w:rsid w:val="5BCCC7A9"/>
    <w:rsid w:val="5BE316ED"/>
    <w:rsid w:val="5BE6CE45"/>
    <w:rsid w:val="5BF1FF20"/>
    <w:rsid w:val="5C0AACE8"/>
    <w:rsid w:val="5C17ABC4"/>
    <w:rsid w:val="5C32BF95"/>
    <w:rsid w:val="5C35FE6A"/>
    <w:rsid w:val="5C385962"/>
    <w:rsid w:val="5C42B558"/>
    <w:rsid w:val="5C43CCFF"/>
    <w:rsid w:val="5C52B1C6"/>
    <w:rsid w:val="5C5F429E"/>
    <w:rsid w:val="5C6D0A3A"/>
    <w:rsid w:val="5C6E29BE"/>
    <w:rsid w:val="5C79247E"/>
    <w:rsid w:val="5C89E306"/>
    <w:rsid w:val="5C9A8214"/>
    <w:rsid w:val="5C9FC54E"/>
    <w:rsid w:val="5CBDE4A0"/>
    <w:rsid w:val="5CCF3203"/>
    <w:rsid w:val="5CEEE8E4"/>
    <w:rsid w:val="5CF2E6DD"/>
    <w:rsid w:val="5CF6D325"/>
    <w:rsid w:val="5CFB9FF7"/>
    <w:rsid w:val="5D083B12"/>
    <w:rsid w:val="5D137257"/>
    <w:rsid w:val="5D1D7177"/>
    <w:rsid w:val="5D1EE81B"/>
    <w:rsid w:val="5D206407"/>
    <w:rsid w:val="5D216761"/>
    <w:rsid w:val="5D358917"/>
    <w:rsid w:val="5D37AE50"/>
    <w:rsid w:val="5D411B4B"/>
    <w:rsid w:val="5D66C134"/>
    <w:rsid w:val="5D6AC4B5"/>
    <w:rsid w:val="5D7299EC"/>
    <w:rsid w:val="5D77722F"/>
    <w:rsid w:val="5D81FE90"/>
    <w:rsid w:val="5D826A15"/>
    <w:rsid w:val="5D8E370B"/>
    <w:rsid w:val="5DA57599"/>
    <w:rsid w:val="5DC2611D"/>
    <w:rsid w:val="5DC7443C"/>
    <w:rsid w:val="5DD3EF8B"/>
    <w:rsid w:val="5DD4A1C0"/>
    <w:rsid w:val="5DD799F3"/>
    <w:rsid w:val="5DE12B58"/>
    <w:rsid w:val="5DF2F3D4"/>
    <w:rsid w:val="5DF58E5F"/>
    <w:rsid w:val="5E03C059"/>
    <w:rsid w:val="5E04E840"/>
    <w:rsid w:val="5E11D104"/>
    <w:rsid w:val="5E12053B"/>
    <w:rsid w:val="5E1E851E"/>
    <w:rsid w:val="5E22EBD9"/>
    <w:rsid w:val="5E3BC2FB"/>
    <w:rsid w:val="5E48385C"/>
    <w:rsid w:val="5E485314"/>
    <w:rsid w:val="5E68D2EC"/>
    <w:rsid w:val="5E7D7A3B"/>
    <w:rsid w:val="5E7D85BF"/>
    <w:rsid w:val="5E7F5CB5"/>
    <w:rsid w:val="5E905A45"/>
    <w:rsid w:val="5E934BA1"/>
    <w:rsid w:val="5E9B2B72"/>
    <w:rsid w:val="5E9D3881"/>
    <w:rsid w:val="5E9E0B3B"/>
    <w:rsid w:val="5E9EF2CE"/>
    <w:rsid w:val="5E9F2EE7"/>
    <w:rsid w:val="5EB77B89"/>
    <w:rsid w:val="5EB8A72E"/>
    <w:rsid w:val="5EC9A02B"/>
    <w:rsid w:val="5EE99313"/>
    <w:rsid w:val="5EEB45A4"/>
    <w:rsid w:val="5EF328FD"/>
    <w:rsid w:val="5EFB9A8C"/>
    <w:rsid w:val="5EFC3ECB"/>
    <w:rsid w:val="5F0709C0"/>
    <w:rsid w:val="5F0EFFD6"/>
    <w:rsid w:val="5F203D26"/>
    <w:rsid w:val="5F232855"/>
    <w:rsid w:val="5F23391C"/>
    <w:rsid w:val="5F2E5DEE"/>
    <w:rsid w:val="5F35DE8F"/>
    <w:rsid w:val="5F38C198"/>
    <w:rsid w:val="5F55FADC"/>
    <w:rsid w:val="5F585274"/>
    <w:rsid w:val="5F787ED8"/>
    <w:rsid w:val="5F7DEEE3"/>
    <w:rsid w:val="5F839BCB"/>
    <w:rsid w:val="5F83FC46"/>
    <w:rsid w:val="5F8763FD"/>
    <w:rsid w:val="5F8E9301"/>
    <w:rsid w:val="5F8FA255"/>
    <w:rsid w:val="5F91E0DB"/>
    <w:rsid w:val="5F986267"/>
    <w:rsid w:val="5FA8AEBF"/>
    <w:rsid w:val="5FB28C39"/>
    <w:rsid w:val="5FB354FF"/>
    <w:rsid w:val="5FCA1369"/>
    <w:rsid w:val="5FCD2EB6"/>
    <w:rsid w:val="5FD5BB94"/>
    <w:rsid w:val="5FDF1FCD"/>
    <w:rsid w:val="5FE313D4"/>
    <w:rsid w:val="5FF047E6"/>
    <w:rsid w:val="5FF3849A"/>
    <w:rsid w:val="5FF96F16"/>
    <w:rsid w:val="6015E352"/>
    <w:rsid w:val="6019D3F0"/>
    <w:rsid w:val="60265961"/>
    <w:rsid w:val="6031B26B"/>
    <w:rsid w:val="60337244"/>
    <w:rsid w:val="6040C416"/>
    <w:rsid w:val="60437472"/>
    <w:rsid w:val="6044D0B5"/>
    <w:rsid w:val="60513D61"/>
    <w:rsid w:val="60558F52"/>
    <w:rsid w:val="6058BBF0"/>
    <w:rsid w:val="605B1F4B"/>
    <w:rsid w:val="6063752B"/>
    <w:rsid w:val="606FD8D7"/>
    <w:rsid w:val="60807355"/>
    <w:rsid w:val="6081A0B4"/>
    <w:rsid w:val="608651D3"/>
    <w:rsid w:val="60893BFA"/>
    <w:rsid w:val="608C515B"/>
    <w:rsid w:val="609E2E72"/>
    <w:rsid w:val="60A135EB"/>
    <w:rsid w:val="60A52076"/>
    <w:rsid w:val="60A62280"/>
    <w:rsid w:val="60A7D0FD"/>
    <w:rsid w:val="60B41F35"/>
    <w:rsid w:val="60BB2AE5"/>
    <w:rsid w:val="60C830E5"/>
    <w:rsid w:val="60CB48DD"/>
    <w:rsid w:val="60D43C0B"/>
    <w:rsid w:val="60D73B8C"/>
    <w:rsid w:val="60DDF88D"/>
    <w:rsid w:val="60E7EFF2"/>
    <w:rsid w:val="60FDEA76"/>
    <w:rsid w:val="61072E25"/>
    <w:rsid w:val="611143CE"/>
    <w:rsid w:val="6112E7C4"/>
    <w:rsid w:val="612D42F9"/>
    <w:rsid w:val="612F5767"/>
    <w:rsid w:val="613517A8"/>
    <w:rsid w:val="613839D8"/>
    <w:rsid w:val="614052B0"/>
    <w:rsid w:val="614E9AF7"/>
    <w:rsid w:val="6159B558"/>
    <w:rsid w:val="61629165"/>
    <w:rsid w:val="616BF2AD"/>
    <w:rsid w:val="6171F561"/>
    <w:rsid w:val="617453A0"/>
    <w:rsid w:val="6174EE51"/>
    <w:rsid w:val="617B81E9"/>
    <w:rsid w:val="6184ED62"/>
    <w:rsid w:val="618AF4CE"/>
    <w:rsid w:val="618D0D2D"/>
    <w:rsid w:val="61911304"/>
    <w:rsid w:val="619BE829"/>
    <w:rsid w:val="61A67305"/>
    <w:rsid w:val="61B1E1D1"/>
    <w:rsid w:val="61B5325C"/>
    <w:rsid w:val="61BE7209"/>
    <w:rsid w:val="61C906E7"/>
    <w:rsid w:val="61D1C53F"/>
    <w:rsid w:val="61D98061"/>
    <w:rsid w:val="61DB21B5"/>
    <w:rsid w:val="61DDEFFD"/>
    <w:rsid w:val="61EAA889"/>
    <w:rsid w:val="61EE268C"/>
    <w:rsid w:val="61F89819"/>
    <w:rsid w:val="6203ECFB"/>
    <w:rsid w:val="621323C3"/>
    <w:rsid w:val="62136C23"/>
    <w:rsid w:val="621C78CA"/>
    <w:rsid w:val="6229ECD5"/>
    <w:rsid w:val="622A949D"/>
    <w:rsid w:val="622BE177"/>
    <w:rsid w:val="62310C3B"/>
    <w:rsid w:val="6241B880"/>
    <w:rsid w:val="62459793"/>
    <w:rsid w:val="624C2872"/>
    <w:rsid w:val="624DE4EF"/>
    <w:rsid w:val="624F7915"/>
    <w:rsid w:val="62523529"/>
    <w:rsid w:val="625781EF"/>
    <w:rsid w:val="62580707"/>
    <w:rsid w:val="626162A2"/>
    <w:rsid w:val="626B6EF8"/>
    <w:rsid w:val="626E7888"/>
    <w:rsid w:val="6271C113"/>
    <w:rsid w:val="627B98CE"/>
    <w:rsid w:val="6285B9C9"/>
    <w:rsid w:val="62898DEF"/>
    <w:rsid w:val="628D57BE"/>
    <w:rsid w:val="62A02644"/>
    <w:rsid w:val="62A8FA31"/>
    <w:rsid w:val="62C9CEE6"/>
    <w:rsid w:val="62CD0D88"/>
    <w:rsid w:val="62D355BE"/>
    <w:rsid w:val="62E9BC9A"/>
    <w:rsid w:val="62F5716B"/>
    <w:rsid w:val="63000C43"/>
    <w:rsid w:val="6311B339"/>
    <w:rsid w:val="631375CD"/>
    <w:rsid w:val="63142473"/>
    <w:rsid w:val="631BE717"/>
    <w:rsid w:val="6328BD1B"/>
    <w:rsid w:val="6335C6A6"/>
    <w:rsid w:val="6362D3F5"/>
    <w:rsid w:val="63665A4E"/>
    <w:rsid w:val="636C7A63"/>
    <w:rsid w:val="63759E4F"/>
    <w:rsid w:val="637796F4"/>
    <w:rsid w:val="638ED1C1"/>
    <w:rsid w:val="63A7BA52"/>
    <w:rsid w:val="63B65F9D"/>
    <w:rsid w:val="63BDFFB0"/>
    <w:rsid w:val="63CB70E3"/>
    <w:rsid w:val="63CE07F8"/>
    <w:rsid w:val="63D8D89E"/>
    <w:rsid w:val="63DBB4BC"/>
    <w:rsid w:val="63E7D27D"/>
    <w:rsid w:val="63EA0696"/>
    <w:rsid w:val="63FA9A31"/>
    <w:rsid w:val="63FD00B9"/>
    <w:rsid w:val="64007C17"/>
    <w:rsid w:val="641CCA79"/>
    <w:rsid w:val="6430FA0A"/>
    <w:rsid w:val="643B644E"/>
    <w:rsid w:val="643D4C9A"/>
    <w:rsid w:val="644A26E2"/>
    <w:rsid w:val="6452F39E"/>
    <w:rsid w:val="64651E72"/>
    <w:rsid w:val="646B5493"/>
    <w:rsid w:val="647BD530"/>
    <w:rsid w:val="6494F9D0"/>
    <w:rsid w:val="64A45556"/>
    <w:rsid w:val="64A9F507"/>
    <w:rsid w:val="64AC3B44"/>
    <w:rsid w:val="64B185D6"/>
    <w:rsid w:val="64B1C5FC"/>
    <w:rsid w:val="64B5AD7B"/>
    <w:rsid w:val="64BE8BF9"/>
    <w:rsid w:val="64BFB410"/>
    <w:rsid w:val="64C87BDE"/>
    <w:rsid w:val="64C986BF"/>
    <w:rsid w:val="64D5A0B9"/>
    <w:rsid w:val="64DAC198"/>
    <w:rsid w:val="64EE0616"/>
    <w:rsid w:val="64F1EC21"/>
    <w:rsid w:val="64F9BD71"/>
    <w:rsid w:val="651FD4C4"/>
    <w:rsid w:val="6524D754"/>
    <w:rsid w:val="6533A1EF"/>
    <w:rsid w:val="6549897D"/>
    <w:rsid w:val="654BC255"/>
    <w:rsid w:val="6555F856"/>
    <w:rsid w:val="656420E4"/>
    <w:rsid w:val="656C433C"/>
    <w:rsid w:val="6570F9B4"/>
    <w:rsid w:val="657130AB"/>
    <w:rsid w:val="6574D495"/>
    <w:rsid w:val="65992A8A"/>
    <w:rsid w:val="65A12C27"/>
    <w:rsid w:val="65B4B016"/>
    <w:rsid w:val="65B6EFB0"/>
    <w:rsid w:val="65C21268"/>
    <w:rsid w:val="65D8C8C4"/>
    <w:rsid w:val="65EF85C3"/>
    <w:rsid w:val="65F08932"/>
    <w:rsid w:val="65F1143B"/>
    <w:rsid w:val="65FEFF76"/>
    <w:rsid w:val="660428C2"/>
    <w:rsid w:val="66093545"/>
    <w:rsid w:val="662E823B"/>
    <w:rsid w:val="6646D551"/>
    <w:rsid w:val="6661FE39"/>
    <w:rsid w:val="667A1F1B"/>
    <w:rsid w:val="66870BFA"/>
    <w:rsid w:val="668DD56E"/>
    <w:rsid w:val="6696384F"/>
    <w:rsid w:val="6697A1BC"/>
    <w:rsid w:val="6698BCC8"/>
    <w:rsid w:val="66B52011"/>
    <w:rsid w:val="66BC19F6"/>
    <w:rsid w:val="66C0FD67"/>
    <w:rsid w:val="66E503D8"/>
    <w:rsid w:val="66ED9CAD"/>
    <w:rsid w:val="66F10B5E"/>
    <w:rsid w:val="66F4B997"/>
    <w:rsid w:val="66F8ABA2"/>
    <w:rsid w:val="67205A27"/>
    <w:rsid w:val="67238231"/>
    <w:rsid w:val="672620BF"/>
    <w:rsid w:val="672686D4"/>
    <w:rsid w:val="672B7707"/>
    <w:rsid w:val="67305441"/>
    <w:rsid w:val="674ABA14"/>
    <w:rsid w:val="6750A1EC"/>
    <w:rsid w:val="6759F3F2"/>
    <w:rsid w:val="675E2580"/>
    <w:rsid w:val="675FF03C"/>
    <w:rsid w:val="6765FF31"/>
    <w:rsid w:val="676C72F7"/>
    <w:rsid w:val="6796179F"/>
    <w:rsid w:val="679741C1"/>
    <w:rsid w:val="679AF358"/>
    <w:rsid w:val="679C9174"/>
    <w:rsid w:val="67A2F7BD"/>
    <w:rsid w:val="67A70343"/>
    <w:rsid w:val="67B76DC8"/>
    <w:rsid w:val="67BEA0D0"/>
    <w:rsid w:val="67C19FA7"/>
    <w:rsid w:val="67CA379E"/>
    <w:rsid w:val="67D3CEE0"/>
    <w:rsid w:val="67DD9AEC"/>
    <w:rsid w:val="67EA6488"/>
    <w:rsid w:val="67EA7628"/>
    <w:rsid w:val="67F34951"/>
    <w:rsid w:val="67F561B6"/>
    <w:rsid w:val="67FD5F50"/>
    <w:rsid w:val="6815EE7A"/>
    <w:rsid w:val="6822D593"/>
    <w:rsid w:val="682C3177"/>
    <w:rsid w:val="68489FBA"/>
    <w:rsid w:val="6848C9EC"/>
    <w:rsid w:val="685242B2"/>
    <w:rsid w:val="68649F94"/>
    <w:rsid w:val="686E8700"/>
    <w:rsid w:val="68764082"/>
    <w:rsid w:val="68785AC4"/>
    <w:rsid w:val="68799422"/>
    <w:rsid w:val="687ECE7A"/>
    <w:rsid w:val="68805DE3"/>
    <w:rsid w:val="68839640"/>
    <w:rsid w:val="6896A3DA"/>
    <w:rsid w:val="6897366F"/>
    <w:rsid w:val="68987195"/>
    <w:rsid w:val="689C23C1"/>
    <w:rsid w:val="68CDC9DD"/>
    <w:rsid w:val="68CEAB02"/>
    <w:rsid w:val="68D85921"/>
    <w:rsid w:val="68DA5F88"/>
    <w:rsid w:val="68E232EA"/>
    <w:rsid w:val="68E51739"/>
    <w:rsid w:val="68E7CB47"/>
    <w:rsid w:val="690534E8"/>
    <w:rsid w:val="690E0DBF"/>
    <w:rsid w:val="6912B06B"/>
    <w:rsid w:val="69145831"/>
    <w:rsid w:val="691F82D3"/>
    <w:rsid w:val="6923A496"/>
    <w:rsid w:val="69276B6B"/>
    <w:rsid w:val="6929BA3D"/>
    <w:rsid w:val="692DD52F"/>
    <w:rsid w:val="6942BD66"/>
    <w:rsid w:val="6960225D"/>
    <w:rsid w:val="6970587A"/>
    <w:rsid w:val="6970AE91"/>
    <w:rsid w:val="6984A797"/>
    <w:rsid w:val="6986CBA8"/>
    <w:rsid w:val="6992C97E"/>
    <w:rsid w:val="69A15CF7"/>
    <w:rsid w:val="69A3095B"/>
    <w:rsid w:val="69A45746"/>
    <w:rsid w:val="69A738E4"/>
    <w:rsid w:val="69B0DC7D"/>
    <w:rsid w:val="69C11E95"/>
    <w:rsid w:val="69C80F54"/>
    <w:rsid w:val="69CFF8C9"/>
    <w:rsid w:val="69D1EF30"/>
    <w:rsid w:val="69D8528E"/>
    <w:rsid w:val="69DCAC9C"/>
    <w:rsid w:val="69DEA38D"/>
    <w:rsid w:val="69E122C8"/>
    <w:rsid w:val="69E40C0B"/>
    <w:rsid w:val="69EEAF3E"/>
    <w:rsid w:val="69F75661"/>
    <w:rsid w:val="6A1A57B6"/>
    <w:rsid w:val="6A1A6C65"/>
    <w:rsid w:val="6A1D8406"/>
    <w:rsid w:val="6A1DA3BE"/>
    <w:rsid w:val="6A2D42D2"/>
    <w:rsid w:val="6A3812EE"/>
    <w:rsid w:val="6A432F44"/>
    <w:rsid w:val="6A4533EB"/>
    <w:rsid w:val="6A5E0B82"/>
    <w:rsid w:val="6A63C4BB"/>
    <w:rsid w:val="6A6ED0A7"/>
    <w:rsid w:val="6A72A2E7"/>
    <w:rsid w:val="6A759084"/>
    <w:rsid w:val="6A766153"/>
    <w:rsid w:val="6A808EC8"/>
    <w:rsid w:val="6AA3DC6A"/>
    <w:rsid w:val="6ABA1B4A"/>
    <w:rsid w:val="6AC56964"/>
    <w:rsid w:val="6AC827BF"/>
    <w:rsid w:val="6AC97DC8"/>
    <w:rsid w:val="6AD72DC5"/>
    <w:rsid w:val="6ADE0A6A"/>
    <w:rsid w:val="6AE2AA89"/>
    <w:rsid w:val="6AE68680"/>
    <w:rsid w:val="6AE95C03"/>
    <w:rsid w:val="6AF85E13"/>
    <w:rsid w:val="6AF87886"/>
    <w:rsid w:val="6B063659"/>
    <w:rsid w:val="6B13BD37"/>
    <w:rsid w:val="6B17159A"/>
    <w:rsid w:val="6B24D9E5"/>
    <w:rsid w:val="6B296C97"/>
    <w:rsid w:val="6B2DD0A5"/>
    <w:rsid w:val="6B3A89F2"/>
    <w:rsid w:val="6B568100"/>
    <w:rsid w:val="6B66CAA6"/>
    <w:rsid w:val="6B71BC1F"/>
    <w:rsid w:val="6B8A746A"/>
    <w:rsid w:val="6B8DF49A"/>
    <w:rsid w:val="6BAF21D9"/>
    <w:rsid w:val="6BB07541"/>
    <w:rsid w:val="6BB9C543"/>
    <w:rsid w:val="6BD3AFD6"/>
    <w:rsid w:val="6BDBC6F5"/>
    <w:rsid w:val="6BDC3C7A"/>
    <w:rsid w:val="6BE084E8"/>
    <w:rsid w:val="6BE66F0C"/>
    <w:rsid w:val="6BEB5527"/>
    <w:rsid w:val="6BEB56D6"/>
    <w:rsid w:val="6BFEC1BB"/>
    <w:rsid w:val="6BFF29E8"/>
    <w:rsid w:val="6C0D34A1"/>
    <w:rsid w:val="6C1377A4"/>
    <w:rsid w:val="6C19D1F8"/>
    <w:rsid w:val="6C1C399A"/>
    <w:rsid w:val="6C30679A"/>
    <w:rsid w:val="6C31CFEB"/>
    <w:rsid w:val="6C3D7A29"/>
    <w:rsid w:val="6C491727"/>
    <w:rsid w:val="6C4C8DF3"/>
    <w:rsid w:val="6C4E134B"/>
    <w:rsid w:val="6C508B61"/>
    <w:rsid w:val="6C56748C"/>
    <w:rsid w:val="6C5F99D4"/>
    <w:rsid w:val="6C61DF63"/>
    <w:rsid w:val="6C65529B"/>
    <w:rsid w:val="6C6BB0A4"/>
    <w:rsid w:val="6C7F9AA4"/>
    <w:rsid w:val="6C8DE9C3"/>
    <w:rsid w:val="6C8E70A7"/>
    <w:rsid w:val="6CA1D686"/>
    <w:rsid w:val="6CA480A5"/>
    <w:rsid w:val="6CA48501"/>
    <w:rsid w:val="6CA90499"/>
    <w:rsid w:val="6CB13ED5"/>
    <w:rsid w:val="6CB373AE"/>
    <w:rsid w:val="6CBFF994"/>
    <w:rsid w:val="6CC07DD4"/>
    <w:rsid w:val="6CC3E7B1"/>
    <w:rsid w:val="6CD516CB"/>
    <w:rsid w:val="6CD7DF42"/>
    <w:rsid w:val="6CEC5C25"/>
    <w:rsid w:val="6CFBA42F"/>
    <w:rsid w:val="6CFDE10B"/>
    <w:rsid w:val="6D1846E0"/>
    <w:rsid w:val="6D2666BB"/>
    <w:rsid w:val="6D2AD3CA"/>
    <w:rsid w:val="6D34C9B0"/>
    <w:rsid w:val="6D3FC661"/>
    <w:rsid w:val="6D4DBDAC"/>
    <w:rsid w:val="6D4E4C1D"/>
    <w:rsid w:val="6D511F40"/>
    <w:rsid w:val="6D52DFC8"/>
    <w:rsid w:val="6D591169"/>
    <w:rsid w:val="6D6B1008"/>
    <w:rsid w:val="6D70659B"/>
    <w:rsid w:val="6D856714"/>
    <w:rsid w:val="6D8BD503"/>
    <w:rsid w:val="6D9919DE"/>
    <w:rsid w:val="6DAF6112"/>
    <w:rsid w:val="6DB2E42C"/>
    <w:rsid w:val="6DB3A787"/>
    <w:rsid w:val="6DBB99C4"/>
    <w:rsid w:val="6DBCB1C3"/>
    <w:rsid w:val="6DC29013"/>
    <w:rsid w:val="6DC8F10B"/>
    <w:rsid w:val="6DEAD6C0"/>
    <w:rsid w:val="6DEC8305"/>
    <w:rsid w:val="6DF62F58"/>
    <w:rsid w:val="6E019220"/>
    <w:rsid w:val="6E29ABFA"/>
    <w:rsid w:val="6E5395A9"/>
    <w:rsid w:val="6E546D7B"/>
    <w:rsid w:val="6E55CFC8"/>
    <w:rsid w:val="6E67B824"/>
    <w:rsid w:val="6E683E3A"/>
    <w:rsid w:val="6E69917F"/>
    <w:rsid w:val="6E760BEB"/>
    <w:rsid w:val="6E85BD43"/>
    <w:rsid w:val="6E8698A9"/>
    <w:rsid w:val="6E8A4C87"/>
    <w:rsid w:val="6E97D315"/>
    <w:rsid w:val="6E9BCA86"/>
    <w:rsid w:val="6EAC61A7"/>
    <w:rsid w:val="6EBC3B03"/>
    <w:rsid w:val="6EBF2D68"/>
    <w:rsid w:val="6EC4A43A"/>
    <w:rsid w:val="6EC71418"/>
    <w:rsid w:val="6ECF21AD"/>
    <w:rsid w:val="6ED077C5"/>
    <w:rsid w:val="6EDF6E45"/>
    <w:rsid w:val="6EEFD97D"/>
    <w:rsid w:val="6EF2C17F"/>
    <w:rsid w:val="6EF35C68"/>
    <w:rsid w:val="6EF361AE"/>
    <w:rsid w:val="6F00A421"/>
    <w:rsid w:val="6F366AA4"/>
    <w:rsid w:val="6F5AF863"/>
    <w:rsid w:val="6F625A2D"/>
    <w:rsid w:val="6F630082"/>
    <w:rsid w:val="6F6B50E9"/>
    <w:rsid w:val="6F6DADFF"/>
    <w:rsid w:val="6F6DB9ED"/>
    <w:rsid w:val="6F6FFD7F"/>
    <w:rsid w:val="6F85D7F9"/>
    <w:rsid w:val="6F9FF025"/>
    <w:rsid w:val="6FB0C5EF"/>
    <w:rsid w:val="6FD4D465"/>
    <w:rsid w:val="6FD7D867"/>
    <w:rsid w:val="6FDF2ECD"/>
    <w:rsid w:val="6FEFF636"/>
    <w:rsid w:val="6FFD191A"/>
    <w:rsid w:val="7004C2CD"/>
    <w:rsid w:val="700E7E84"/>
    <w:rsid w:val="7012D7F8"/>
    <w:rsid w:val="701435FF"/>
    <w:rsid w:val="7014D7F9"/>
    <w:rsid w:val="701D4688"/>
    <w:rsid w:val="7034A0DB"/>
    <w:rsid w:val="703E1B4C"/>
    <w:rsid w:val="70434D40"/>
    <w:rsid w:val="70472264"/>
    <w:rsid w:val="70491873"/>
    <w:rsid w:val="70499823"/>
    <w:rsid w:val="704D22E9"/>
    <w:rsid w:val="704FEAE1"/>
    <w:rsid w:val="705355A0"/>
    <w:rsid w:val="70589AF8"/>
    <w:rsid w:val="70618A0D"/>
    <w:rsid w:val="70663121"/>
    <w:rsid w:val="706C3FE3"/>
    <w:rsid w:val="70734EEA"/>
    <w:rsid w:val="7073A58F"/>
    <w:rsid w:val="7079B7F9"/>
    <w:rsid w:val="708D191B"/>
    <w:rsid w:val="70947584"/>
    <w:rsid w:val="70953D6D"/>
    <w:rsid w:val="709550F7"/>
    <w:rsid w:val="70A1B810"/>
    <w:rsid w:val="70A594D8"/>
    <w:rsid w:val="70C21416"/>
    <w:rsid w:val="70DDB333"/>
    <w:rsid w:val="70E56BA1"/>
    <w:rsid w:val="70F27342"/>
    <w:rsid w:val="70F6E6A2"/>
    <w:rsid w:val="70F96177"/>
    <w:rsid w:val="70FBD4A0"/>
    <w:rsid w:val="71138971"/>
    <w:rsid w:val="7129CBAD"/>
    <w:rsid w:val="712D5EE9"/>
    <w:rsid w:val="71304BAC"/>
    <w:rsid w:val="7134643B"/>
    <w:rsid w:val="71492F45"/>
    <w:rsid w:val="71552FEC"/>
    <w:rsid w:val="715CBEBA"/>
    <w:rsid w:val="7160EE8E"/>
    <w:rsid w:val="7168FBCB"/>
    <w:rsid w:val="71784672"/>
    <w:rsid w:val="717E915A"/>
    <w:rsid w:val="71940377"/>
    <w:rsid w:val="719D6C39"/>
    <w:rsid w:val="71A8D407"/>
    <w:rsid w:val="71ADB99B"/>
    <w:rsid w:val="71B02DB1"/>
    <w:rsid w:val="71B07C43"/>
    <w:rsid w:val="71B5C31B"/>
    <w:rsid w:val="71BC9CFA"/>
    <w:rsid w:val="71C66CBD"/>
    <w:rsid w:val="71C93E7F"/>
    <w:rsid w:val="71D1510E"/>
    <w:rsid w:val="71D174C1"/>
    <w:rsid w:val="71D26E74"/>
    <w:rsid w:val="71E2CDD2"/>
    <w:rsid w:val="71EB2370"/>
    <w:rsid w:val="71EBC49F"/>
    <w:rsid w:val="71EDF537"/>
    <w:rsid w:val="7209F802"/>
    <w:rsid w:val="725E29DC"/>
    <w:rsid w:val="72604ED1"/>
    <w:rsid w:val="727F20BD"/>
    <w:rsid w:val="72817A75"/>
    <w:rsid w:val="7282F8E9"/>
    <w:rsid w:val="728676E3"/>
    <w:rsid w:val="728D917A"/>
    <w:rsid w:val="729BD6B4"/>
    <w:rsid w:val="72BB87F5"/>
    <w:rsid w:val="72C59F09"/>
    <w:rsid w:val="72CE160B"/>
    <w:rsid w:val="72CE76C8"/>
    <w:rsid w:val="72CF5748"/>
    <w:rsid w:val="72D1D82D"/>
    <w:rsid w:val="72D3D422"/>
    <w:rsid w:val="72DCDC84"/>
    <w:rsid w:val="72F13824"/>
    <w:rsid w:val="72F4314E"/>
    <w:rsid w:val="73134922"/>
    <w:rsid w:val="7322FAA5"/>
    <w:rsid w:val="732CD4B4"/>
    <w:rsid w:val="7331742B"/>
    <w:rsid w:val="7332521C"/>
    <w:rsid w:val="73327809"/>
    <w:rsid w:val="73338C5E"/>
    <w:rsid w:val="7336C4C9"/>
    <w:rsid w:val="7347F671"/>
    <w:rsid w:val="734D67ED"/>
    <w:rsid w:val="73540588"/>
    <w:rsid w:val="736AEA03"/>
    <w:rsid w:val="736BF8EF"/>
    <w:rsid w:val="736DDBF1"/>
    <w:rsid w:val="7371D7BA"/>
    <w:rsid w:val="73745AED"/>
    <w:rsid w:val="7374E324"/>
    <w:rsid w:val="7389A8CC"/>
    <w:rsid w:val="738F21AE"/>
    <w:rsid w:val="739463E9"/>
    <w:rsid w:val="739B2BF9"/>
    <w:rsid w:val="739B6B18"/>
    <w:rsid w:val="73A82B43"/>
    <w:rsid w:val="73C7EF94"/>
    <w:rsid w:val="73D7ABDF"/>
    <w:rsid w:val="73F4285D"/>
    <w:rsid w:val="73FDED6F"/>
    <w:rsid w:val="73FF313F"/>
    <w:rsid w:val="7415EA1D"/>
    <w:rsid w:val="7416DC67"/>
    <w:rsid w:val="7417F84E"/>
    <w:rsid w:val="742264B7"/>
    <w:rsid w:val="7429CC83"/>
    <w:rsid w:val="743BCA6B"/>
    <w:rsid w:val="743E821F"/>
    <w:rsid w:val="74475381"/>
    <w:rsid w:val="7449942F"/>
    <w:rsid w:val="744A403A"/>
    <w:rsid w:val="74665E96"/>
    <w:rsid w:val="7466DB9E"/>
    <w:rsid w:val="746B9802"/>
    <w:rsid w:val="74711500"/>
    <w:rsid w:val="74764BBD"/>
    <w:rsid w:val="747E95D1"/>
    <w:rsid w:val="7481094F"/>
    <w:rsid w:val="74950961"/>
    <w:rsid w:val="7495C2FB"/>
    <w:rsid w:val="749EC622"/>
    <w:rsid w:val="74A31213"/>
    <w:rsid w:val="74A69C96"/>
    <w:rsid w:val="74AE05BF"/>
    <w:rsid w:val="74C3BD08"/>
    <w:rsid w:val="74CA50F7"/>
    <w:rsid w:val="74CCF57C"/>
    <w:rsid w:val="74F04166"/>
    <w:rsid w:val="74F5589D"/>
    <w:rsid w:val="74FEAC9B"/>
    <w:rsid w:val="7501F8E8"/>
    <w:rsid w:val="75095BCC"/>
    <w:rsid w:val="751502B0"/>
    <w:rsid w:val="7517FB88"/>
    <w:rsid w:val="751C0FD8"/>
    <w:rsid w:val="751EA28F"/>
    <w:rsid w:val="752F2E3C"/>
    <w:rsid w:val="752FB1FB"/>
    <w:rsid w:val="7531A53A"/>
    <w:rsid w:val="753518C8"/>
    <w:rsid w:val="7554E551"/>
    <w:rsid w:val="75551F00"/>
    <w:rsid w:val="755E0323"/>
    <w:rsid w:val="7565E50D"/>
    <w:rsid w:val="7569F3B1"/>
    <w:rsid w:val="756F3F50"/>
    <w:rsid w:val="75914E93"/>
    <w:rsid w:val="7592C102"/>
    <w:rsid w:val="75A648EB"/>
    <w:rsid w:val="75B71127"/>
    <w:rsid w:val="75BB8308"/>
    <w:rsid w:val="75C32AE9"/>
    <w:rsid w:val="75D9A766"/>
    <w:rsid w:val="75DAC1EB"/>
    <w:rsid w:val="75E2B745"/>
    <w:rsid w:val="75E52934"/>
    <w:rsid w:val="75E6B4B3"/>
    <w:rsid w:val="75F1AA5C"/>
    <w:rsid w:val="75FE408E"/>
    <w:rsid w:val="76028DF3"/>
    <w:rsid w:val="7603B4FB"/>
    <w:rsid w:val="7613D702"/>
    <w:rsid w:val="761D831B"/>
    <w:rsid w:val="7620375D"/>
    <w:rsid w:val="7620B25A"/>
    <w:rsid w:val="76274A31"/>
    <w:rsid w:val="762B0097"/>
    <w:rsid w:val="762F63F1"/>
    <w:rsid w:val="7645922B"/>
    <w:rsid w:val="76485FDA"/>
    <w:rsid w:val="764AC2B9"/>
    <w:rsid w:val="764AFD68"/>
    <w:rsid w:val="7661CBD9"/>
    <w:rsid w:val="7670E6C5"/>
    <w:rsid w:val="768694EE"/>
    <w:rsid w:val="768C247B"/>
    <w:rsid w:val="768FE650"/>
    <w:rsid w:val="76926555"/>
    <w:rsid w:val="76B26D24"/>
    <w:rsid w:val="76B71B77"/>
    <w:rsid w:val="76BCAFD8"/>
    <w:rsid w:val="76BCC488"/>
    <w:rsid w:val="76C8CF46"/>
    <w:rsid w:val="76D3241E"/>
    <w:rsid w:val="76E615C1"/>
    <w:rsid w:val="76E920A5"/>
    <w:rsid w:val="76EEB86C"/>
    <w:rsid w:val="76FBB8E6"/>
    <w:rsid w:val="76FD43C1"/>
    <w:rsid w:val="77099EEC"/>
    <w:rsid w:val="77325424"/>
    <w:rsid w:val="77362C3A"/>
    <w:rsid w:val="7736F2AB"/>
    <w:rsid w:val="773CF638"/>
    <w:rsid w:val="7740B601"/>
    <w:rsid w:val="77469817"/>
    <w:rsid w:val="774D0C6D"/>
    <w:rsid w:val="774E2067"/>
    <w:rsid w:val="775BD111"/>
    <w:rsid w:val="7771BCC2"/>
    <w:rsid w:val="77877501"/>
    <w:rsid w:val="7787B95B"/>
    <w:rsid w:val="778D96E6"/>
    <w:rsid w:val="7797F839"/>
    <w:rsid w:val="779F0C61"/>
    <w:rsid w:val="77A1C4C8"/>
    <w:rsid w:val="77C25B15"/>
    <w:rsid w:val="77D76047"/>
    <w:rsid w:val="77DB0325"/>
    <w:rsid w:val="77E9E042"/>
    <w:rsid w:val="77FD3CD7"/>
    <w:rsid w:val="78027F9E"/>
    <w:rsid w:val="7815F9B1"/>
    <w:rsid w:val="781B1CA1"/>
    <w:rsid w:val="781EA6E5"/>
    <w:rsid w:val="7821B9EA"/>
    <w:rsid w:val="782343DC"/>
    <w:rsid w:val="7825071A"/>
    <w:rsid w:val="783B19C0"/>
    <w:rsid w:val="7845B839"/>
    <w:rsid w:val="784BE4F6"/>
    <w:rsid w:val="784CB85F"/>
    <w:rsid w:val="78513DB9"/>
    <w:rsid w:val="78670A1A"/>
    <w:rsid w:val="7877A229"/>
    <w:rsid w:val="7886A969"/>
    <w:rsid w:val="7887C02F"/>
    <w:rsid w:val="789FD066"/>
    <w:rsid w:val="78A3FB97"/>
    <w:rsid w:val="78B6CA1C"/>
    <w:rsid w:val="78BD791F"/>
    <w:rsid w:val="78CC792B"/>
    <w:rsid w:val="78D65C95"/>
    <w:rsid w:val="78D7F5CF"/>
    <w:rsid w:val="78E5D7AE"/>
    <w:rsid w:val="78E6A086"/>
    <w:rsid w:val="78F00FDF"/>
    <w:rsid w:val="78F88E0F"/>
    <w:rsid w:val="78FD22F3"/>
    <w:rsid w:val="79052E68"/>
    <w:rsid w:val="790A430B"/>
    <w:rsid w:val="79124F3B"/>
    <w:rsid w:val="791AFEB2"/>
    <w:rsid w:val="792B7063"/>
    <w:rsid w:val="793A412D"/>
    <w:rsid w:val="793A729A"/>
    <w:rsid w:val="794AB82C"/>
    <w:rsid w:val="794FEFE4"/>
    <w:rsid w:val="7951E1FF"/>
    <w:rsid w:val="796014C2"/>
    <w:rsid w:val="796857D8"/>
    <w:rsid w:val="79713455"/>
    <w:rsid w:val="7974CDFA"/>
    <w:rsid w:val="79757455"/>
    <w:rsid w:val="79933EA5"/>
    <w:rsid w:val="79A92678"/>
    <w:rsid w:val="79AA0F3A"/>
    <w:rsid w:val="79AB46E2"/>
    <w:rsid w:val="79B052F5"/>
    <w:rsid w:val="79B55943"/>
    <w:rsid w:val="79C819D7"/>
    <w:rsid w:val="79D3DAA2"/>
    <w:rsid w:val="79D8C607"/>
    <w:rsid w:val="79DB463A"/>
    <w:rsid w:val="79ED8E03"/>
    <w:rsid w:val="79F71552"/>
    <w:rsid w:val="7A040FA1"/>
    <w:rsid w:val="7A0D7E7C"/>
    <w:rsid w:val="7A418D36"/>
    <w:rsid w:val="7A43D704"/>
    <w:rsid w:val="7A458CBC"/>
    <w:rsid w:val="7A4C26C4"/>
    <w:rsid w:val="7A52F32D"/>
    <w:rsid w:val="7A5729C5"/>
    <w:rsid w:val="7A6AFB8B"/>
    <w:rsid w:val="7A713AB6"/>
    <w:rsid w:val="7A738DB6"/>
    <w:rsid w:val="7A776B1F"/>
    <w:rsid w:val="7A804E32"/>
    <w:rsid w:val="7A820D81"/>
    <w:rsid w:val="7A85F440"/>
    <w:rsid w:val="7A8AD1E4"/>
    <w:rsid w:val="7A8FBE0C"/>
    <w:rsid w:val="7A9203EE"/>
    <w:rsid w:val="7A9E0C62"/>
    <w:rsid w:val="7AA17203"/>
    <w:rsid w:val="7AA9F484"/>
    <w:rsid w:val="7AB44220"/>
    <w:rsid w:val="7AC4288D"/>
    <w:rsid w:val="7ACA80BC"/>
    <w:rsid w:val="7ACC3117"/>
    <w:rsid w:val="7ACF9FC8"/>
    <w:rsid w:val="7AE70FD6"/>
    <w:rsid w:val="7AE7BDE5"/>
    <w:rsid w:val="7AE94852"/>
    <w:rsid w:val="7B0036D7"/>
    <w:rsid w:val="7B0A93EB"/>
    <w:rsid w:val="7B139DB7"/>
    <w:rsid w:val="7B24D085"/>
    <w:rsid w:val="7B6EAE8F"/>
    <w:rsid w:val="7B757EBE"/>
    <w:rsid w:val="7BABE92C"/>
    <w:rsid w:val="7BAFBE23"/>
    <w:rsid w:val="7BCD1EF3"/>
    <w:rsid w:val="7BD78863"/>
    <w:rsid w:val="7BEDDE4D"/>
    <w:rsid w:val="7BF13171"/>
    <w:rsid w:val="7C029159"/>
    <w:rsid w:val="7C095CD9"/>
    <w:rsid w:val="7C2D37C7"/>
    <w:rsid w:val="7C30FF99"/>
    <w:rsid w:val="7C3A373D"/>
    <w:rsid w:val="7C3BF8A7"/>
    <w:rsid w:val="7C443F0E"/>
    <w:rsid w:val="7C56F42D"/>
    <w:rsid w:val="7C5F1D21"/>
    <w:rsid w:val="7C75D0D2"/>
    <w:rsid w:val="7C7E8096"/>
    <w:rsid w:val="7C7F6C2D"/>
    <w:rsid w:val="7C83877E"/>
    <w:rsid w:val="7C913DAA"/>
    <w:rsid w:val="7C964F5F"/>
    <w:rsid w:val="7CA38BE2"/>
    <w:rsid w:val="7CA7DAA2"/>
    <w:rsid w:val="7CB21CC6"/>
    <w:rsid w:val="7CC4532B"/>
    <w:rsid w:val="7CC5BAC6"/>
    <w:rsid w:val="7CC84189"/>
    <w:rsid w:val="7CD1D673"/>
    <w:rsid w:val="7CD44934"/>
    <w:rsid w:val="7CDC496D"/>
    <w:rsid w:val="7CE59000"/>
    <w:rsid w:val="7CE63CBC"/>
    <w:rsid w:val="7CE9F3F2"/>
    <w:rsid w:val="7D050ACE"/>
    <w:rsid w:val="7D064429"/>
    <w:rsid w:val="7D0B7492"/>
    <w:rsid w:val="7D1BADCC"/>
    <w:rsid w:val="7D289195"/>
    <w:rsid w:val="7D2C9ECA"/>
    <w:rsid w:val="7D3976D4"/>
    <w:rsid w:val="7D3CDFC4"/>
    <w:rsid w:val="7D4583A2"/>
    <w:rsid w:val="7D4A39D0"/>
    <w:rsid w:val="7D4D422F"/>
    <w:rsid w:val="7D4F4CB7"/>
    <w:rsid w:val="7D5CBC11"/>
    <w:rsid w:val="7D67052B"/>
    <w:rsid w:val="7D791404"/>
    <w:rsid w:val="7D846035"/>
    <w:rsid w:val="7D851B79"/>
    <w:rsid w:val="7D99CAEE"/>
    <w:rsid w:val="7D9D6781"/>
    <w:rsid w:val="7DA21C2C"/>
    <w:rsid w:val="7DA26D12"/>
    <w:rsid w:val="7DB40EB1"/>
    <w:rsid w:val="7DC31B36"/>
    <w:rsid w:val="7DC5F4FC"/>
    <w:rsid w:val="7DD171CF"/>
    <w:rsid w:val="7DD1AE3B"/>
    <w:rsid w:val="7DD24E6D"/>
    <w:rsid w:val="7DDAAA64"/>
    <w:rsid w:val="7DE224F1"/>
    <w:rsid w:val="7DE6A647"/>
    <w:rsid w:val="7DE71113"/>
    <w:rsid w:val="7DEDCE4C"/>
    <w:rsid w:val="7DEEAE99"/>
    <w:rsid w:val="7DF27931"/>
    <w:rsid w:val="7DF63154"/>
    <w:rsid w:val="7E00DAA3"/>
    <w:rsid w:val="7E05019A"/>
    <w:rsid w:val="7E0C4633"/>
    <w:rsid w:val="7E231753"/>
    <w:rsid w:val="7E25F4DC"/>
    <w:rsid w:val="7E26FCCB"/>
    <w:rsid w:val="7E31B570"/>
    <w:rsid w:val="7E41D3E8"/>
    <w:rsid w:val="7E451E88"/>
    <w:rsid w:val="7E453172"/>
    <w:rsid w:val="7E4F098B"/>
    <w:rsid w:val="7E731FD7"/>
    <w:rsid w:val="7E831BB4"/>
    <w:rsid w:val="7E85193E"/>
    <w:rsid w:val="7E8C88A6"/>
    <w:rsid w:val="7E8F6E32"/>
    <w:rsid w:val="7E90A865"/>
    <w:rsid w:val="7EA1AF4C"/>
    <w:rsid w:val="7EB34371"/>
    <w:rsid w:val="7EBB6013"/>
    <w:rsid w:val="7ECDAC1A"/>
    <w:rsid w:val="7EEF92C4"/>
    <w:rsid w:val="7EF8553F"/>
    <w:rsid w:val="7EFBAF81"/>
    <w:rsid w:val="7F00BD5A"/>
    <w:rsid w:val="7F014274"/>
    <w:rsid w:val="7F0C55F1"/>
    <w:rsid w:val="7F1300F4"/>
    <w:rsid w:val="7F1AF81B"/>
    <w:rsid w:val="7F20FDCA"/>
    <w:rsid w:val="7F2375AE"/>
    <w:rsid w:val="7F366423"/>
    <w:rsid w:val="7F422297"/>
    <w:rsid w:val="7F4678DD"/>
    <w:rsid w:val="7F5840E7"/>
    <w:rsid w:val="7F6069AA"/>
    <w:rsid w:val="7F656870"/>
    <w:rsid w:val="7F684FDC"/>
    <w:rsid w:val="7F6CAEC5"/>
    <w:rsid w:val="7F767526"/>
    <w:rsid w:val="7F77F464"/>
    <w:rsid w:val="7F846016"/>
    <w:rsid w:val="7F8F9A8D"/>
    <w:rsid w:val="7FABDCA0"/>
    <w:rsid w:val="7FAC3AB4"/>
    <w:rsid w:val="7FB9FA40"/>
    <w:rsid w:val="7FBC0AC0"/>
    <w:rsid w:val="7FBCCC5D"/>
    <w:rsid w:val="7FC151CC"/>
    <w:rsid w:val="7FD45ED7"/>
    <w:rsid w:val="7FE02720"/>
    <w:rsid w:val="7FE69270"/>
    <w:rsid w:val="7FED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93410"/>
  <w15:chartTrackingRefBased/>
  <w15:docId w15:val="{AE17A100-3E5F-443A-9C3A-4D0684BC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57F1B5C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4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4DC"/>
  </w:style>
  <w:style w:type="paragraph" w:styleId="Footer">
    <w:name w:val="footer"/>
    <w:basedOn w:val="Normal"/>
    <w:link w:val="FooterChar"/>
    <w:uiPriority w:val="99"/>
    <w:unhideWhenUsed/>
    <w:rsid w:val="007A24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4DC"/>
  </w:style>
  <w:style w:type="paragraph" w:styleId="Title">
    <w:name w:val="Title"/>
    <w:basedOn w:val="Normal"/>
    <w:next w:val="Normal"/>
    <w:link w:val="TitleChar"/>
    <w:uiPriority w:val="10"/>
    <w:qFormat/>
    <w:rsid w:val="007A24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e1">
    <w:name w:val="Style1"/>
    <w:basedOn w:val="Header"/>
    <w:link w:val="Style1Char"/>
    <w:qFormat/>
    <w:rsid w:val="007A24DC"/>
    <w:pPr>
      <w:jc w:val="center"/>
    </w:pPr>
    <w:rPr>
      <w:b/>
      <w:color w:val="FFFFFF" w:themeColor="background1"/>
      <w:spacing w:val="72"/>
      <w:sz w:val="40"/>
      <w:szCs w:val="40"/>
    </w:rPr>
  </w:style>
  <w:style w:type="paragraph" w:styleId="ListParagraph">
    <w:name w:val="List Paragraph"/>
    <w:basedOn w:val="Normal"/>
    <w:uiPriority w:val="34"/>
    <w:qFormat/>
    <w:rsid w:val="00BE78D3"/>
    <w:pPr>
      <w:ind w:left="720"/>
      <w:contextualSpacing/>
    </w:pPr>
  </w:style>
  <w:style w:type="character" w:customStyle="1" w:styleId="Style1Char">
    <w:name w:val="Style1 Char"/>
    <w:basedOn w:val="HeaderChar"/>
    <w:link w:val="Style1"/>
    <w:rsid w:val="007A24DC"/>
    <w:rPr>
      <w:b/>
      <w:color w:val="FFFFFF" w:themeColor="background1"/>
      <w:spacing w:val="72"/>
      <w:sz w:val="40"/>
      <w:szCs w:val="40"/>
    </w:rPr>
  </w:style>
  <w:style w:type="paragraph" w:styleId="List">
    <w:name w:val="List"/>
    <w:basedOn w:val="Normal"/>
    <w:uiPriority w:val="99"/>
    <w:unhideWhenUsed/>
    <w:rsid w:val="00A273F9"/>
    <w:pPr>
      <w:ind w:left="283" w:hanging="28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5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5C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7073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6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56668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57187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28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3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73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5449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4953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06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52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8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481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22215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6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036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1258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6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49168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59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96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36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6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071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9710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98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77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31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0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87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6471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9227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95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58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241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9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525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4990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14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49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466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4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4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44779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4868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61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53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021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343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0507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39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7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4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16084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8192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2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82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6707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1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0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9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8038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44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83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5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8150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9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1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87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81291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207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12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910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345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68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106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18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7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7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7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11042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4666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6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87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4499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2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5908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4685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84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72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67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8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2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1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03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835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20840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1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14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798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9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6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72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855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560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44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408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151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3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30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1090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05210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57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916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99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0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0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1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5748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5356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08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0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7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23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111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17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17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9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4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9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752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6697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035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714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8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2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7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8952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53042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33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911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12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63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38795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607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512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18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6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7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53543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69530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57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18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817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4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7911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556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5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54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tkins.THEDIOCESE.003\AppData\Local\Microsoft\Windows\INetCache\IE\RBY0OU6I\2015.Chichester_Diocesan_Intercessions_July-Sept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CAA2BD2BCDA43B2D7ADEA73B26E8A" ma:contentTypeVersion="3" ma:contentTypeDescription="Create a new document." ma:contentTypeScope="" ma:versionID="390a3b3d72399fa7e219dcbb13ef55a3">
  <xsd:schema xmlns:xsd="http://www.w3.org/2001/XMLSchema" xmlns:xs="http://www.w3.org/2001/XMLSchema" xmlns:p="http://schemas.microsoft.com/office/2006/metadata/properties" xmlns:ns2="11db8c15-8ee2-4a9f-b112-7269de004f8c" targetNamespace="http://schemas.microsoft.com/office/2006/metadata/properties" ma:root="true" ma:fieldsID="d8980e3743e19985b666add9a841fba0" ns2:_="">
    <xsd:import namespace="11db8c15-8ee2-4a9f-b112-7269de004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b8c15-8ee2-4a9f-b112-7269de004f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D9D307-F29C-4D3A-9BF5-4DB276FBA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3EEB0B-EE70-4A7D-BE30-8DA583C194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BF4019-F27F-4928-A82D-FFBED85E80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A6E886-BDEF-47EF-A8D4-249B81BD5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db8c15-8ee2-4a9f-b112-7269de004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2015.Chichester_Diocesan_Intercessions_July-Sept.</Template>
  <TotalTime>0</TotalTime>
  <Pages>5</Pages>
  <Words>3125</Words>
  <Characters>17819</Characters>
  <Application>Microsoft Office Word</Application>
  <DocSecurity>0</DocSecurity>
  <Lines>148</Lines>
  <Paragraphs>41</Paragraphs>
  <ScaleCrop>false</ScaleCrop>
  <Company>The 4 Dioceses</Company>
  <LinksUpToDate>false</LinksUpToDate>
  <CharactersWithSpaces>20903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Chichester Diocesan Intercessions: October - December 2026</dc:title>
  <dc:subject/>
  <dc:creator>Sue Atkins</dc:creator>
  <cp:keywords/>
  <dc:description/>
  <cp:lastModifiedBy>Emma Snowden</cp:lastModifiedBy>
  <cp:revision>2</cp:revision>
  <cp:lastPrinted>2025-09-11T14:49:00Z</cp:lastPrinted>
  <dcterms:created xsi:type="dcterms:W3CDTF">2026-08-24T10:24:00Z</dcterms:created>
  <dcterms:modified xsi:type="dcterms:W3CDTF">2026-08-24T10:24:00Z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0x010100AC0CAA2BD2BCDA43B2D7ADEA73B26E8A</vt:lpwstr>
  </property>
  <property fmtid="{D5CDD505-2E9C-101B-9397-08002B2CF9AE}" pid="3" name="Order">
    <vt:r8>20600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